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14:paraId="01BFE1B8" w14:textId="77777777" w:rsidTr="00BF5905">
        <w:trPr>
          <w:trHeight w:val="14031"/>
        </w:trPr>
        <w:tc>
          <w:tcPr>
            <w:tcW w:w="3722" w:type="dxa"/>
            <w:shd w:val="clear" w:color="auto" w:fill="272D2D" w:themeFill="text2"/>
          </w:tcPr>
          <w:tbl>
            <w:tblPr>
              <w:tblStyle w:val="TableGrid"/>
              <w:tblW w:w="4379"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3260"/>
            </w:tblGrid>
            <w:tr w:rsidR="005B5358" w:rsidRPr="005B5358" w14:paraId="55B9123E" w14:textId="77777777" w:rsidTr="00770031">
              <w:trPr>
                <w:trHeight w:val="1190"/>
                <w:jc w:val="center"/>
              </w:trPr>
              <w:tc>
                <w:tcPr>
                  <w:tcW w:w="3260" w:type="dxa"/>
                  <w:tcBorders>
                    <w:top w:val="nil"/>
                    <w:bottom w:val="single" w:sz="24" w:space="0" w:color="FFFFFF" w:themeColor="background1"/>
                  </w:tcBorders>
                  <w:tcMar>
                    <w:top w:w="331" w:type="dxa"/>
                    <w:bottom w:w="144" w:type="dxa"/>
                  </w:tcMar>
                </w:tcPr>
                <w:p w14:paraId="6B3AA872" w14:textId="5AC47ACA" w:rsidR="000F58C3" w:rsidRPr="00770031" w:rsidRDefault="004326BD" w:rsidP="00AD63BF">
                  <w:pPr>
                    <w:pStyle w:val="BlockText"/>
                    <w:rPr>
                      <w:rFonts w:asciiTheme="majorHAnsi" w:hAnsiTheme="majorHAnsi"/>
                      <w:color w:val="FF0000"/>
                      <w:sz w:val="48"/>
                      <w:szCs w:val="48"/>
                    </w:rPr>
                  </w:pPr>
                  <w:r>
                    <w:rPr>
                      <w:color w:val="FF0000"/>
                      <w:sz w:val="48"/>
                      <w:szCs w:val="48"/>
                    </w:rPr>
                    <w:t>J</w:t>
                  </w:r>
                  <w:r w:rsidRPr="00770031">
                    <w:rPr>
                      <w:rFonts w:asciiTheme="majorHAnsi" w:hAnsiTheme="majorHAnsi"/>
                      <w:color w:val="FF0000"/>
                      <w:sz w:val="48"/>
                      <w:szCs w:val="48"/>
                    </w:rPr>
                    <w:t>une</w:t>
                  </w:r>
                </w:p>
                <w:p w14:paraId="766D2F36" w14:textId="1F53C1B3" w:rsidR="007B737B" w:rsidRPr="005B5358" w:rsidRDefault="00792BAD" w:rsidP="00AD63BF">
                  <w:pPr>
                    <w:pStyle w:val="BlockText"/>
                    <w:rPr>
                      <w:color w:val="FFFFFF" w:themeColor="background1"/>
                      <w:sz w:val="52"/>
                      <w:szCs w:val="52"/>
                    </w:rPr>
                  </w:pPr>
                  <w:r w:rsidRPr="00770031">
                    <w:rPr>
                      <w:rFonts w:asciiTheme="majorHAnsi" w:hAnsiTheme="majorHAnsi"/>
                      <w:color w:val="FF0000"/>
                      <w:sz w:val="48"/>
                      <w:szCs w:val="48"/>
                    </w:rPr>
                    <w:t>2024</w:t>
                  </w:r>
                </w:p>
              </w:tc>
            </w:tr>
            <w:tr w:rsidR="005B5358" w:rsidRPr="005B5358" w14:paraId="78AB21BA" w14:textId="77777777" w:rsidTr="00770031">
              <w:trPr>
                <w:trHeight w:val="3092"/>
                <w:jc w:val="center"/>
              </w:trPr>
              <w:tc>
                <w:tcPr>
                  <w:tcW w:w="3260" w:type="dxa"/>
                  <w:tcBorders>
                    <w:top w:val="single" w:sz="24" w:space="0" w:color="FFFFFF" w:themeColor="background1"/>
                  </w:tcBorders>
                  <w:tcMar>
                    <w:top w:w="288" w:type="dxa"/>
                  </w:tcMar>
                </w:tcPr>
                <w:p w14:paraId="37FDB675" w14:textId="77777777" w:rsidR="007B737B" w:rsidRPr="005B5358" w:rsidRDefault="007E104E" w:rsidP="00BF5905">
                  <w:pPr>
                    <w:pStyle w:val="BlockHeading"/>
                    <w:rPr>
                      <w:rFonts w:asciiTheme="minorHAnsi" w:hAnsiTheme="minorHAnsi" w:cstheme="minorHAnsi"/>
                    </w:rPr>
                  </w:pPr>
                  <w:r w:rsidRPr="005B5358">
                    <w:rPr>
                      <w:rFonts w:asciiTheme="minorHAnsi" w:hAnsiTheme="minorHAnsi" w:cstheme="minorHAnsi"/>
                    </w:rPr>
                    <w:t>G</w:t>
                  </w:r>
                  <w:r w:rsidR="009B4B14" w:rsidRPr="005B5358">
                    <w:rPr>
                      <w:rFonts w:asciiTheme="minorHAnsi" w:hAnsiTheme="minorHAnsi" w:cstheme="minorHAnsi"/>
                    </w:rPr>
                    <w:t>erald Cline Substation</w:t>
                  </w:r>
                </w:p>
                <w:p w14:paraId="1B4D697E" w14:textId="77777777" w:rsidR="007B737B" w:rsidRPr="005B5358" w:rsidRDefault="009B4B14" w:rsidP="009B4B14">
                  <w:pPr>
                    <w:pStyle w:val="BlockText"/>
                    <w:rPr>
                      <w:color w:val="FFFFFF" w:themeColor="background1"/>
                    </w:rPr>
                  </w:pPr>
                  <w:r w:rsidRPr="005B5358">
                    <w:rPr>
                      <w:color w:val="FFFFFF" w:themeColor="background1"/>
                    </w:rPr>
                    <w:t>5408 2</w:t>
                  </w:r>
                  <w:r w:rsidRPr="005B5358">
                    <w:rPr>
                      <w:color w:val="FFFFFF" w:themeColor="background1"/>
                      <w:vertAlign w:val="superscript"/>
                    </w:rPr>
                    <w:t>nd</w:t>
                  </w:r>
                  <w:r w:rsidRPr="005B5358">
                    <w:rPr>
                      <w:color w:val="FFFFFF" w:themeColor="background1"/>
                    </w:rPr>
                    <w:t xml:space="preserve"> St NW</w:t>
                  </w:r>
                </w:p>
                <w:p w14:paraId="03D4C917" w14:textId="77777777" w:rsidR="009B4B14" w:rsidRPr="005B5358" w:rsidRDefault="009B4B14" w:rsidP="009B4B14">
                  <w:pPr>
                    <w:pStyle w:val="BlockText"/>
                    <w:rPr>
                      <w:color w:val="FFFFFF" w:themeColor="background1"/>
                    </w:rPr>
                  </w:pPr>
                  <w:r w:rsidRPr="005B5358">
                    <w:rPr>
                      <w:color w:val="FFFFFF" w:themeColor="background1"/>
                    </w:rPr>
                    <w:t>Albuquerque, NM  87107</w:t>
                  </w:r>
                </w:p>
                <w:p w14:paraId="15332151" w14:textId="77777777" w:rsidR="009B4B14" w:rsidRPr="005B5358" w:rsidRDefault="009B4B14" w:rsidP="009B4B14">
                  <w:pPr>
                    <w:pStyle w:val="BlockText"/>
                    <w:rPr>
                      <w:color w:val="FFFFFF" w:themeColor="background1"/>
                    </w:rPr>
                  </w:pPr>
                  <w:r w:rsidRPr="005B5358">
                    <w:rPr>
                      <w:color w:val="FFFFFF" w:themeColor="background1"/>
                    </w:rPr>
                    <w:t>505-761-8800</w:t>
                  </w:r>
                </w:p>
                <w:p w14:paraId="6591EF79" w14:textId="77777777" w:rsidR="008A5C54" w:rsidRPr="005B5358" w:rsidRDefault="008A5C54" w:rsidP="009B4B14">
                  <w:pPr>
                    <w:pStyle w:val="BlockText"/>
                    <w:rPr>
                      <w:color w:val="FFFFFF" w:themeColor="background1"/>
                    </w:rPr>
                  </w:pPr>
                </w:p>
                <w:p w14:paraId="2A9CE700" w14:textId="77777777" w:rsidR="008A5C54" w:rsidRPr="005B5358" w:rsidRDefault="008A5C54" w:rsidP="009B4B14">
                  <w:pPr>
                    <w:pStyle w:val="BlockText"/>
                    <w:rPr>
                      <w:color w:val="FFFFFF" w:themeColor="background1"/>
                      <w:sz w:val="24"/>
                      <w:szCs w:val="24"/>
                    </w:rPr>
                  </w:pPr>
                  <w:r w:rsidRPr="005B5358">
                    <w:rPr>
                      <w:color w:val="FFFFFF" w:themeColor="background1"/>
                      <w:sz w:val="24"/>
                      <w:szCs w:val="24"/>
                    </w:rPr>
                    <w:t>The Valley area is bordered by the Albuquerque city limits to the north and south, Interstate 25 to the east and the Rio Grande, Los Ranchos de Albuquerque, and the North Valley to the west</w:t>
                  </w:r>
                </w:p>
                <w:p w14:paraId="6056B002" w14:textId="77777777" w:rsidR="008A5C54" w:rsidRPr="005B5358" w:rsidRDefault="008A5C54" w:rsidP="009B4B14">
                  <w:pPr>
                    <w:pStyle w:val="BlockText"/>
                    <w:rPr>
                      <w:color w:val="FFFFFF" w:themeColor="background1"/>
                      <w:sz w:val="24"/>
                      <w:szCs w:val="24"/>
                    </w:rPr>
                  </w:pPr>
                </w:p>
              </w:tc>
            </w:tr>
          </w:tbl>
          <w:p w14:paraId="5839D714" w14:textId="77777777" w:rsidR="009B4B14" w:rsidRDefault="008A5C54" w:rsidP="00BF5905">
            <w:pPr>
              <w:spacing w:after="160"/>
            </w:pPr>
            <w:r>
              <w:rPr>
                <w:noProof/>
              </w:rPr>
              <w:drawing>
                <wp:inline distT="0" distB="0" distL="0" distR="0" wp14:anchorId="79034D72" wp14:editId="0EBF0EEB">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14:paraId="3DFCF381" w14:textId="77777777" w:rsidR="009B4B14" w:rsidRDefault="009B4B14" w:rsidP="009B4B14"/>
          <w:p w14:paraId="2C168284" w14:textId="77777777" w:rsidR="007B737B" w:rsidRPr="009B4B14" w:rsidRDefault="007B737B" w:rsidP="008A5C54"/>
        </w:tc>
        <w:tc>
          <w:tcPr>
            <w:tcW w:w="7916" w:type="dxa"/>
            <w:tcMar>
              <w:left w:w="677" w:type="dxa"/>
            </w:tcMar>
          </w:tcPr>
          <w:p w14:paraId="7699D5F2" w14:textId="77777777" w:rsidR="00843033" w:rsidRPr="005B5358" w:rsidRDefault="004B52CA" w:rsidP="004B52CA">
            <w:pPr>
              <w:pStyle w:val="Title"/>
              <w:spacing w:after="160"/>
              <w:rPr>
                <w:rFonts w:ascii="Bell MT" w:hAnsi="Bell MT"/>
                <w:b/>
                <w:color w:val="0070C0"/>
                <w:szCs w:val="96"/>
              </w:rPr>
            </w:pPr>
            <w:r w:rsidRPr="005B5358">
              <w:rPr>
                <w:rFonts w:ascii="Bell MT" w:hAnsi="Bell MT" w:cstheme="minorHAnsi"/>
                <w:b/>
                <w:color w:val="0070C0"/>
                <w:szCs w:val="96"/>
              </w:rPr>
              <w:t xml:space="preserve">VALLEY AREA COMMAND </w:t>
            </w:r>
            <w:r w:rsidR="007839C2" w:rsidRPr="005B5358">
              <w:rPr>
                <w:rFonts w:ascii="Bell MT" w:hAnsi="Bell MT" w:cstheme="minorHAnsi"/>
                <w:b/>
                <w:color w:val="0070C0"/>
                <w:szCs w:val="96"/>
              </w:rPr>
              <w:t xml:space="preserve">MONTHLY </w:t>
            </w:r>
            <w:r w:rsidRPr="005B5358">
              <w:rPr>
                <w:rFonts w:ascii="Bell MT" w:hAnsi="Bell MT" w:cstheme="minorHAnsi"/>
                <w:b/>
                <w:color w:val="0070C0"/>
                <w:szCs w:val="96"/>
              </w:rPr>
              <w:t xml:space="preserve">NEWSLETTER </w:t>
            </w:r>
          </w:p>
          <w:p w14:paraId="06B19682" w14:textId="77777777" w:rsidR="007B737B" w:rsidRPr="00F8099A" w:rsidRDefault="004B52CA" w:rsidP="000827AD">
            <w:pPr>
              <w:pStyle w:val="Image"/>
              <w:spacing w:after="0"/>
              <w:jc w:val="center"/>
            </w:pPr>
            <w:r>
              <w:rPr>
                <w:noProof/>
              </w:rPr>
              <w:drawing>
                <wp:inline distT="0" distB="0" distL="0" distR="0" wp14:anchorId="52AC14A1" wp14:editId="151C108A">
                  <wp:extent cx="3692314" cy="2076926"/>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703678" cy="2083318"/>
                          </a:xfrm>
                          <a:prstGeom prst="rect">
                            <a:avLst/>
                          </a:prstGeom>
                          <a:noFill/>
                          <a:ln>
                            <a:noFill/>
                          </a:ln>
                        </pic:spPr>
                      </pic:pic>
                    </a:graphicData>
                  </a:graphic>
                </wp:inline>
              </w:drawing>
            </w:r>
          </w:p>
          <w:p w14:paraId="65E7BAC9" w14:textId="77777777" w:rsidR="007B737B" w:rsidRDefault="00290ACF" w:rsidP="00843033">
            <w:pPr>
              <w:pStyle w:val="Caption"/>
              <w:tabs>
                <w:tab w:val="center" w:pos="3619"/>
              </w:tabs>
            </w:pPr>
            <w:r>
              <w:tab/>
            </w:r>
          </w:p>
          <w:p w14:paraId="05F5AEC1" w14:textId="77777777" w:rsidR="00290ACF" w:rsidRDefault="009B4B14" w:rsidP="00290ACF">
            <w:pPr>
              <w:pStyle w:val="Caption"/>
              <w:tabs>
                <w:tab w:val="center" w:pos="3619"/>
              </w:tabs>
              <w:jc w:val="center"/>
              <w:rPr>
                <w:noProof/>
              </w:rPr>
            </w:pPr>
            <w:r>
              <w:rPr>
                <w:noProof/>
              </w:rPr>
              <w:drawing>
                <wp:inline distT="0" distB="0" distL="0" distR="0" wp14:anchorId="53059F63" wp14:editId="00E2E109">
                  <wp:extent cx="3734520" cy="17201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3963941" cy="1825851"/>
                          </a:xfrm>
                          <a:prstGeom prst="rect">
                            <a:avLst/>
                          </a:prstGeom>
                        </pic:spPr>
                      </pic:pic>
                    </a:graphicData>
                  </a:graphic>
                </wp:inline>
              </w:drawing>
            </w:r>
          </w:p>
          <w:p w14:paraId="3D3DCDA6" w14:textId="011A6AFC" w:rsidR="007839C2" w:rsidRPr="00770031" w:rsidRDefault="007839C2" w:rsidP="007839C2">
            <w:pPr>
              <w:pStyle w:val="Caption"/>
              <w:tabs>
                <w:tab w:val="center" w:pos="3619"/>
              </w:tabs>
              <w:spacing w:before="240"/>
              <w:rPr>
                <w:color w:val="auto"/>
                <w:sz w:val="40"/>
                <w:szCs w:val="40"/>
              </w:rPr>
            </w:pPr>
            <w:r w:rsidRPr="00770031">
              <w:rPr>
                <w:color w:val="auto"/>
                <w:sz w:val="40"/>
                <w:szCs w:val="40"/>
              </w:rPr>
              <w:t>The Valley Area Command is overseen by</w:t>
            </w:r>
          </w:p>
          <w:p w14:paraId="0707213D" w14:textId="171126C8" w:rsidR="00843033" w:rsidRDefault="007839C2" w:rsidP="007839C2">
            <w:pPr>
              <w:pStyle w:val="Caption"/>
              <w:tabs>
                <w:tab w:val="center" w:pos="3619"/>
              </w:tabs>
              <w:rPr>
                <w:color w:val="auto"/>
                <w:sz w:val="40"/>
                <w:szCs w:val="40"/>
              </w:rPr>
            </w:pPr>
            <w:r w:rsidRPr="00770031">
              <w:rPr>
                <w:color w:val="auto"/>
                <w:sz w:val="40"/>
                <w:szCs w:val="40"/>
              </w:rPr>
              <w:t xml:space="preserve">               </w:t>
            </w:r>
            <w:r w:rsidR="000F1DB4" w:rsidRPr="00770031">
              <w:rPr>
                <w:color w:val="auto"/>
                <w:sz w:val="40"/>
                <w:szCs w:val="40"/>
              </w:rPr>
              <w:t xml:space="preserve">Interim </w:t>
            </w:r>
            <w:r w:rsidRPr="00770031">
              <w:rPr>
                <w:color w:val="auto"/>
                <w:sz w:val="40"/>
                <w:szCs w:val="40"/>
              </w:rPr>
              <w:t xml:space="preserve">Commander </w:t>
            </w:r>
            <w:r w:rsidR="00BE6256" w:rsidRPr="00770031">
              <w:rPr>
                <w:color w:val="auto"/>
                <w:sz w:val="40"/>
                <w:szCs w:val="40"/>
              </w:rPr>
              <w:t>Jose</w:t>
            </w:r>
            <w:r w:rsidR="000F1DB4" w:rsidRPr="00770031">
              <w:rPr>
                <w:color w:val="auto"/>
                <w:sz w:val="40"/>
                <w:szCs w:val="40"/>
              </w:rPr>
              <w:t xml:space="preserve"> </w:t>
            </w:r>
            <w:r w:rsidR="00BE6256" w:rsidRPr="00770031">
              <w:rPr>
                <w:color w:val="auto"/>
                <w:sz w:val="40"/>
                <w:szCs w:val="40"/>
              </w:rPr>
              <w:t>Sanchez</w:t>
            </w:r>
          </w:p>
          <w:p w14:paraId="15402217" w14:textId="4D3BE9F1" w:rsidR="00770031" w:rsidRDefault="00BE6256" w:rsidP="00770031">
            <w:r w:rsidRPr="00770031">
              <w:rPr>
                <w:noProof/>
              </w:rPr>
              <w:drawing>
                <wp:anchor distT="0" distB="0" distL="114300" distR="114300" simplePos="0" relativeHeight="251658240" behindDoc="0" locked="0" layoutInCell="1" allowOverlap="1" wp14:anchorId="08966847" wp14:editId="55C56C5D">
                  <wp:simplePos x="0" y="0"/>
                  <wp:positionH relativeFrom="column">
                    <wp:posOffset>1259205</wp:posOffset>
                  </wp:positionH>
                  <wp:positionV relativeFrom="paragraph">
                    <wp:posOffset>73025</wp:posOffset>
                  </wp:positionV>
                  <wp:extent cx="2180590" cy="272605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180590" cy="2726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967D9F" w14:textId="44FEE070" w:rsidR="00770031" w:rsidRPr="00770031" w:rsidRDefault="00770031" w:rsidP="00770031"/>
          <w:p w14:paraId="7A0F9C86" w14:textId="072FBB95" w:rsidR="00770031" w:rsidRDefault="00770031" w:rsidP="00770031"/>
          <w:p w14:paraId="1C7953CE" w14:textId="7590BA95" w:rsidR="00770031" w:rsidRDefault="00770031" w:rsidP="00770031"/>
          <w:p w14:paraId="4C52E189" w14:textId="22A324E8" w:rsidR="00770031" w:rsidRDefault="00770031" w:rsidP="00770031"/>
          <w:p w14:paraId="67CB8D7A" w14:textId="06FF802D" w:rsidR="00770031" w:rsidRDefault="00770031" w:rsidP="00770031"/>
          <w:p w14:paraId="12E505AF" w14:textId="77777777" w:rsidR="00770031" w:rsidRPr="00770031" w:rsidRDefault="00770031" w:rsidP="00770031"/>
          <w:p w14:paraId="13085435" w14:textId="41932548" w:rsidR="00770031" w:rsidRDefault="00770031" w:rsidP="00770031"/>
          <w:p w14:paraId="450A258E" w14:textId="314F8FBB" w:rsidR="00770031" w:rsidRDefault="00770031" w:rsidP="00770031"/>
          <w:p w14:paraId="5449B5ED" w14:textId="2AD51965" w:rsidR="00770031" w:rsidRDefault="00770031" w:rsidP="00770031"/>
          <w:p w14:paraId="4C3BF86E" w14:textId="33B66B67" w:rsidR="00770031" w:rsidRDefault="00770031" w:rsidP="00770031"/>
          <w:p w14:paraId="78432748" w14:textId="77777777" w:rsidR="00770031" w:rsidRPr="00770031" w:rsidRDefault="00770031" w:rsidP="00770031"/>
          <w:p w14:paraId="3792E306" w14:textId="43F8B339" w:rsidR="007B737B" w:rsidRPr="008A5C54" w:rsidRDefault="007B737B" w:rsidP="008A5C54">
            <w:pPr>
              <w:spacing w:after="160"/>
              <w:rPr>
                <w:sz w:val="40"/>
                <w:szCs w:val="40"/>
              </w:rPr>
            </w:pPr>
          </w:p>
          <w:p w14:paraId="191C2A0F" w14:textId="77777777" w:rsidR="008A5C54" w:rsidRPr="00F8099A" w:rsidRDefault="008A5C54" w:rsidP="008A5C54">
            <w:pPr>
              <w:spacing w:after="160"/>
            </w:pPr>
          </w:p>
          <w:p w14:paraId="688642DC" w14:textId="77777777" w:rsidR="007B737B" w:rsidRPr="00F8099A" w:rsidRDefault="007B737B" w:rsidP="00C1548E">
            <w:pPr>
              <w:pStyle w:val="Answer"/>
              <w:jc w:val="center"/>
            </w:pPr>
          </w:p>
        </w:tc>
      </w:tr>
    </w:tbl>
    <w:tbl>
      <w:tblPr>
        <w:tblStyle w:val="GridTable1Light1"/>
        <w:tblW w:w="5498"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120"/>
      </w:tblGrid>
      <w:tr w:rsidR="00921871" w:rsidRPr="00AB5A7E" w14:paraId="608353B4" w14:textId="77777777" w:rsidTr="00F71661">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p w14:paraId="54758D98" w14:textId="3CC5E094" w:rsidR="000F1DB4" w:rsidRDefault="000F1DB4">
            <w:pPr>
              <w:rPr>
                <w:b w:val="0"/>
                <w:bCs w:val="0"/>
              </w:rPr>
            </w:pPr>
          </w:p>
          <w:p w14:paraId="0E4557E0" w14:textId="4AA08F0C" w:rsidR="000F1DB4" w:rsidRDefault="000F1DB4">
            <w:pPr>
              <w:rPr>
                <w:b w:val="0"/>
                <w:bCs w:val="0"/>
              </w:rPr>
            </w:pPr>
          </w:p>
          <w:p w14:paraId="0C9C95C1" w14:textId="77777777" w:rsidR="000F1DB4" w:rsidRDefault="000F1DB4"/>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921871" w:rsidRPr="00AB5A7E" w14:paraId="1889D7C2" w14:textId="77777777" w:rsidTr="000F1DB4">
              <w:trPr>
                <w:trHeight w:val="6165"/>
                <w:jc w:val="center"/>
              </w:trPr>
              <w:tc>
                <w:tcPr>
                  <w:tcW w:w="2925" w:type="dxa"/>
                </w:tcPr>
                <w:p w14:paraId="554975F2" w14:textId="77777777" w:rsidR="000F1DB4" w:rsidRDefault="000F1DB4" w:rsidP="008252E8">
                  <w:pPr>
                    <w:pStyle w:val="Subtitle"/>
                    <w:jc w:val="center"/>
                    <w:rPr>
                      <w:sz w:val="20"/>
                      <w:szCs w:val="20"/>
                    </w:rPr>
                  </w:pPr>
                </w:p>
                <w:p w14:paraId="44CD133B" w14:textId="77777777" w:rsidR="000F1DB4" w:rsidRDefault="000F1DB4" w:rsidP="008252E8">
                  <w:pPr>
                    <w:pStyle w:val="Subtitle"/>
                    <w:jc w:val="center"/>
                    <w:rPr>
                      <w:sz w:val="20"/>
                      <w:szCs w:val="20"/>
                    </w:rPr>
                  </w:pPr>
                </w:p>
                <w:p w14:paraId="3943039F" w14:textId="7E3EA857" w:rsidR="00921871" w:rsidRPr="00AB5A7E" w:rsidRDefault="00921871" w:rsidP="008252E8">
                  <w:pPr>
                    <w:pStyle w:val="Subtitle"/>
                    <w:jc w:val="center"/>
                    <w:rPr>
                      <w:sz w:val="20"/>
                      <w:szCs w:val="20"/>
                    </w:rPr>
                  </w:pPr>
                  <w:r w:rsidRPr="00AB5A7E">
                    <w:rPr>
                      <w:noProof/>
                      <w:sz w:val="20"/>
                      <w:szCs w:val="20"/>
                    </w:rPr>
                    <w:drawing>
                      <wp:inline distT="0" distB="0" distL="0" distR="0" wp14:anchorId="49729637" wp14:editId="4BF989E8">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14:paraId="5AEEB1F2" w14:textId="77777777" w:rsidR="00921871" w:rsidRPr="00AB5A7E" w:rsidRDefault="00921871" w:rsidP="00FF53E4"/>
                <w:p w14:paraId="122D70D3" w14:textId="77777777" w:rsidR="00921871" w:rsidRPr="00AB5A7E" w:rsidRDefault="00921871" w:rsidP="00712C80">
                  <w:r w:rsidRPr="00AB5A7E">
                    <w:rPr>
                      <w:noProof/>
                    </w:rPr>
                    <w:drawing>
                      <wp:inline distT="0" distB="0" distL="0" distR="0" wp14:anchorId="3F2C5F86" wp14:editId="24597425">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Pr="00AB5A7E">
                    <w:t xml:space="preserve">                                      </w:t>
                  </w:r>
                  <w:r w:rsidRPr="00AB5A7E">
                    <w:rPr>
                      <w:rFonts w:ascii="Calibri" w:hAnsi="Calibri" w:cs="Calibri"/>
                      <w:noProof/>
                      <w:color w:val="7F7F7F"/>
                    </w:rPr>
                    <w:drawing>
                      <wp:inline distT="0" distB="0" distL="0" distR="0" wp14:anchorId="16C96877" wp14:editId="47B9597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Pr="00AB5A7E">
                    <w:t xml:space="preserve">                                </w:t>
                  </w:r>
                  <w:r w:rsidRPr="00AB5A7E">
                    <w:rPr>
                      <w:rFonts w:ascii="Calibri" w:hAnsi="Calibri" w:cs="Calibri"/>
                      <w:noProof/>
                      <w:color w:val="7F7F7F"/>
                    </w:rPr>
                    <w:drawing>
                      <wp:inline distT="0" distB="0" distL="0" distR="0" wp14:anchorId="2CAA524C" wp14:editId="1D23F132">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14:paraId="744E154F" w14:textId="77777777" w:rsidR="00921871" w:rsidRPr="00AB5A7E" w:rsidRDefault="00921871" w:rsidP="00302D57">
                  <w:pPr>
                    <w:autoSpaceDE w:val="0"/>
                    <w:autoSpaceDN w:val="0"/>
                    <w:adjustRightInd w:val="0"/>
                    <w:rPr>
                      <w:rFonts w:ascii="Calibri" w:hAnsi="Calibri" w:cs="Calibri"/>
                      <w:color w:val="7F7F7F"/>
                      <w:lang w:val="en"/>
                    </w:rPr>
                  </w:pPr>
                </w:p>
                <w:p w14:paraId="431702DE" w14:textId="2478399A" w:rsidR="00921871" w:rsidRDefault="00921871" w:rsidP="00302D57">
                  <w:pPr>
                    <w:autoSpaceDE w:val="0"/>
                    <w:autoSpaceDN w:val="0"/>
                    <w:adjustRightInd w:val="0"/>
                    <w:rPr>
                      <w:rFonts w:ascii="Calibri" w:hAnsi="Calibri" w:cs="Calibri"/>
                      <w:color w:val="7F7F7F"/>
                      <w:lang w:val="en"/>
                    </w:rPr>
                  </w:pPr>
                </w:p>
                <w:p w14:paraId="33468F3B" w14:textId="34F18C72" w:rsidR="000F1DB4" w:rsidRDefault="000F1DB4" w:rsidP="00302D57">
                  <w:pPr>
                    <w:autoSpaceDE w:val="0"/>
                    <w:autoSpaceDN w:val="0"/>
                    <w:adjustRightInd w:val="0"/>
                    <w:rPr>
                      <w:rFonts w:ascii="Calibri" w:hAnsi="Calibri" w:cs="Calibri"/>
                      <w:color w:val="7F7F7F"/>
                      <w:lang w:val="en"/>
                    </w:rPr>
                  </w:pPr>
                </w:p>
                <w:p w14:paraId="31A5CC3A" w14:textId="4098AC9B" w:rsidR="000F1DB4" w:rsidRDefault="000F1DB4" w:rsidP="00302D57">
                  <w:pPr>
                    <w:autoSpaceDE w:val="0"/>
                    <w:autoSpaceDN w:val="0"/>
                    <w:adjustRightInd w:val="0"/>
                    <w:rPr>
                      <w:rFonts w:ascii="Calibri" w:hAnsi="Calibri" w:cs="Calibri"/>
                      <w:color w:val="7F7F7F"/>
                      <w:lang w:val="en"/>
                    </w:rPr>
                  </w:pPr>
                </w:p>
                <w:p w14:paraId="3C22807D" w14:textId="12A80E82" w:rsidR="000F1DB4" w:rsidRDefault="000F1DB4" w:rsidP="00302D57">
                  <w:pPr>
                    <w:autoSpaceDE w:val="0"/>
                    <w:autoSpaceDN w:val="0"/>
                    <w:adjustRightInd w:val="0"/>
                    <w:rPr>
                      <w:rFonts w:ascii="Calibri" w:hAnsi="Calibri" w:cs="Calibri"/>
                      <w:color w:val="7F7F7F"/>
                      <w:lang w:val="en"/>
                    </w:rPr>
                  </w:pPr>
                </w:p>
                <w:p w14:paraId="5441558F" w14:textId="697C41F6" w:rsidR="000F1DB4" w:rsidRDefault="000F1DB4" w:rsidP="00302D57">
                  <w:pPr>
                    <w:autoSpaceDE w:val="0"/>
                    <w:autoSpaceDN w:val="0"/>
                    <w:adjustRightInd w:val="0"/>
                    <w:rPr>
                      <w:rFonts w:ascii="Calibri" w:hAnsi="Calibri" w:cs="Calibri"/>
                      <w:color w:val="7F7F7F"/>
                      <w:lang w:val="en"/>
                    </w:rPr>
                  </w:pPr>
                </w:p>
                <w:p w14:paraId="5EFB7399" w14:textId="6F8EB0BC" w:rsidR="000F1DB4" w:rsidRDefault="000F1DB4" w:rsidP="00302D57">
                  <w:pPr>
                    <w:autoSpaceDE w:val="0"/>
                    <w:autoSpaceDN w:val="0"/>
                    <w:adjustRightInd w:val="0"/>
                    <w:rPr>
                      <w:rFonts w:ascii="Calibri" w:hAnsi="Calibri" w:cs="Calibri"/>
                      <w:color w:val="7F7F7F"/>
                      <w:lang w:val="en"/>
                    </w:rPr>
                  </w:pPr>
                </w:p>
                <w:p w14:paraId="501F1BAD" w14:textId="77777777" w:rsidR="000F1DB4" w:rsidRPr="00AB5A7E" w:rsidRDefault="000F1DB4" w:rsidP="00302D57">
                  <w:pPr>
                    <w:autoSpaceDE w:val="0"/>
                    <w:autoSpaceDN w:val="0"/>
                    <w:adjustRightInd w:val="0"/>
                    <w:rPr>
                      <w:rFonts w:ascii="Calibri" w:hAnsi="Calibri" w:cs="Calibri"/>
                      <w:color w:val="7F7F7F"/>
                      <w:lang w:val="en"/>
                    </w:rPr>
                  </w:pPr>
                </w:p>
                <w:p w14:paraId="64D5D3C4" w14:textId="77777777" w:rsidR="00921871" w:rsidRPr="00AB5A7E" w:rsidRDefault="00921871" w:rsidP="00302D57">
                  <w:pPr>
                    <w:autoSpaceDE w:val="0"/>
                    <w:autoSpaceDN w:val="0"/>
                    <w:adjustRightInd w:val="0"/>
                    <w:rPr>
                      <w:rFonts w:ascii="Calibri" w:hAnsi="Calibri" w:cs="Calibri"/>
                      <w:color w:val="7F7F7F"/>
                      <w:lang w:val="en"/>
                    </w:rPr>
                  </w:pPr>
                  <w:r w:rsidRPr="00AB5A7E">
                    <w:rPr>
                      <w:noProof/>
                      <w:color w:val="1F497D"/>
                    </w:rPr>
                    <w:drawing>
                      <wp:inline distT="0" distB="0" distL="0" distR="0" wp14:anchorId="06E8DEDD" wp14:editId="2EBA73A4">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14:paraId="7A29ED3A" w14:textId="77777777" w:rsidR="00921871" w:rsidRPr="00AB5A7E" w:rsidRDefault="00921871" w:rsidP="00FF53E4"/>
                <w:p w14:paraId="357EC0E8" w14:textId="77777777" w:rsidR="00921871" w:rsidRPr="00AB5A7E" w:rsidRDefault="00921871" w:rsidP="00FF53E4"/>
                <w:p w14:paraId="5ABB616A" w14:textId="77777777" w:rsidR="00921871" w:rsidRPr="00AB5A7E" w:rsidRDefault="00921871" w:rsidP="00FF53E4"/>
                <w:p w14:paraId="6195173E" w14:textId="77777777" w:rsidR="00921871" w:rsidRPr="00AB5A7E" w:rsidRDefault="00921871" w:rsidP="00FF53E4"/>
                <w:p w14:paraId="2FA98967" w14:textId="77777777" w:rsidR="00921871" w:rsidRPr="00AB5A7E" w:rsidRDefault="00921871" w:rsidP="00FF53E4"/>
                <w:p w14:paraId="16091321" w14:textId="77777777" w:rsidR="00921871" w:rsidRPr="00AB5A7E" w:rsidRDefault="00921871" w:rsidP="00FF53E4"/>
                <w:p w14:paraId="752FA33D" w14:textId="77777777" w:rsidR="00921871" w:rsidRPr="00AB5A7E" w:rsidRDefault="00921871" w:rsidP="00FF53E4"/>
                <w:p w14:paraId="3F965B96" w14:textId="77777777" w:rsidR="00921871" w:rsidRPr="00AB5A7E" w:rsidRDefault="00921871" w:rsidP="00FF53E4"/>
                <w:p w14:paraId="06447039" w14:textId="77777777" w:rsidR="00921871" w:rsidRPr="00AB5A7E" w:rsidRDefault="00921871" w:rsidP="00FF53E4"/>
                <w:p w14:paraId="0A91EF4F" w14:textId="77777777" w:rsidR="00921871" w:rsidRPr="00AB5A7E" w:rsidRDefault="00921871" w:rsidP="00FF53E4"/>
                <w:p w14:paraId="1B9670CF" w14:textId="77777777" w:rsidR="00921871" w:rsidRPr="00AB5A7E" w:rsidRDefault="00921871" w:rsidP="00FF53E4"/>
                <w:p w14:paraId="75727722" w14:textId="77777777" w:rsidR="00921871" w:rsidRPr="00AB5A7E" w:rsidRDefault="00921871" w:rsidP="00FF53E4"/>
                <w:p w14:paraId="43514D8F" w14:textId="77777777" w:rsidR="00921871" w:rsidRPr="00AB5A7E" w:rsidRDefault="00921871" w:rsidP="00FF53E4"/>
                <w:p w14:paraId="21194AAE" w14:textId="77777777" w:rsidR="00921871" w:rsidRPr="00AB5A7E" w:rsidRDefault="00921871" w:rsidP="00FF53E4"/>
                <w:p w14:paraId="6252C5FB" w14:textId="77777777" w:rsidR="00921871" w:rsidRPr="00AB5A7E" w:rsidRDefault="00921871" w:rsidP="00FF53E4"/>
                <w:p w14:paraId="1C82270C" w14:textId="77777777" w:rsidR="00921871" w:rsidRPr="00AB5A7E" w:rsidRDefault="00921871" w:rsidP="00FF53E4"/>
                <w:p w14:paraId="4820AA4F" w14:textId="77777777" w:rsidR="00921871" w:rsidRPr="00AB5A7E" w:rsidRDefault="00921871" w:rsidP="00FF53E4"/>
                <w:p w14:paraId="28328652" w14:textId="77777777" w:rsidR="00921871" w:rsidRPr="00AB5A7E" w:rsidRDefault="00921871" w:rsidP="00FF53E4"/>
                <w:p w14:paraId="3557C7AA" w14:textId="77777777" w:rsidR="00921871" w:rsidRPr="00AB5A7E" w:rsidRDefault="00921871" w:rsidP="00FF53E4"/>
                <w:p w14:paraId="0393905D" w14:textId="77777777" w:rsidR="00921871" w:rsidRPr="00AB5A7E" w:rsidRDefault="00921871" w:rsidP="00FF53E4"/>
                <w:p w14:paraId="4F15FDD3" w14:textId="77777777" w:rsidR="00921871" w:rsidRPr="00AB5A7E" w:rsidRDefault="00921871" w:rsidP="00FF53E4"/>
                <w:p w14:paraId="19B770C8" w14:textId="77777777" w:rsidR="00921871" w:rsidRPr="00AB5A7E" w:rsidRDefault="00921871" w:rsidP="00FF53E4"/>
                <w:p w14:paraId="2D6E5610" w14:textId="77777777" w:rsidR="00921871" w:rsidRPr="00AB5A7E" w:rsidRDefault="00921871" w:rsidP="00FF53E4"/>
                <w:p w14:paraId="7CE8807F" w14:textId="77777777" w:rsidR="00921871" w:rsidRPr="00AB5A7E" w:rsidRDefault="00921871" w:rsidP="00FF53E4"/>
                <w:p w14:paraId="7E967C6C" w14:textId="77777777" w:rsidR="00921871" w:rsidRPr="00AB5A7E" w:rsidRDefault="00921871" w:rsidP="00FF53E4"/>
                <w:p w14:paraId="6E3037D6" w14:textId="77777777" w:rsidR="00921871" w:rsidRPr="00AB5A7E" w:rsidRDefault="00921871" w:rsidP="00FF53E4"/>
                <w:p w14:paraId="4ADB0FA4" w14:textId="77777777" w:rsidR="00921871" w:rsidRPr="00AB5A7E" w:rsidRDefault="00921871" w:rsidP="00FF53E4"/>
                <w:p w14:paraId="50F3ED01" w14:textId="77777777" w:rsidR="00921871" w:rsidRPr="00AB5A7E" w:rsidRDefault="00921871" w:rsidP="00FF53E4"/>
                <w:p w14:paraId="38D824D1" w14:textId="77777777" w:rsidR="00921871" w:rsidRPr="00AB5A7E" w:rsidRDefault="00921871" w:rsidP="00FF53E4"/>
                <w:p w14:paraId="57093D84" w14:textId="77777777" w:rsidR="00921871" w:rsidRPr="00AB5A7E" w:rsidRDefault="00921871" w:rsidP="00FF53E4"/>
              </w:tc>
            </w:tr>
          </w:tbl>
          <w:p w14:paraId="7B26E90B" w14:textId="77777777" w:rsidR="00921871" w:rsidRPr="00AB5A7E" w:rsidRDefault="00921871" w:rsidP="00BF5905">
            <w:pPr>
              <w:spacing w:after="160"/>
            </w:pPr>
          </w:p>
        </w:tc>
        <w:tc>
          <w:tcPr>
            <w:tcW w:w="9120" w:type="dxa"/>
            <w:tcMar>
              <w:left w:w="677" w:type="dxa"/>
            </w:tcMar>
          </w:tcPr>
          <w:p w14:paraId="19718AE8" w14:textId="77777777" w:rsidR="000F58C3" w:rsidRDefault="000F58C3" w:rsidP="000F58C3">
            <w:pPr>
              <w:pStyle w:val="Heading2"/>
              <w:outlineLvl w:val="1"/>
              <w:rPr>
                <w:rFonts w:asciiTheme="minorHAnsi" w:hAnsiTheme="minorHAnsi"/>
                <w:b w:val="0"/>
                <w:bCs w:val="0"/>
                <w:color w:val="0070C0"/>
                <w:sz w:val="24"/>
                <w:szCs w:val="24"/>
              </w:rPr>
            </w:pPr>
          </w:p>
          <w:p w14:paraId="49F13AF5" w14:textId="77777777" w:rsidR="000F58C3" w:rsidRDefault="000F58C3" w:rsidP="000F58C3">
            <w:pPr>
              <w:pStyle w:val="Heading2"/>
              <w:outlineLvl w:val="1"/>
              <w:rPr>
                <w:rFonts w:asciiTheme="minorHAnsi" w:hAnsiTheme="minorHAnsi"/>
                <w:b w:val="0"/>
                <w:bCs w:val="0"/>
                <w:color w:val="0070C0"/>
                <w:sz w:val="24"/>
                <w:szCs w:val="24"/>
              </w:rPr>
            </w:pPr>
          </w:p>
          <w:p w14:paraId="469B698D" w14:textId="30E58240" w:rsidR="000F58C3" w:rsidRDefault="000F58C3" w:rsidP="000F58C3">
            <w:pPr>
              <w:pStyle w:val="Heading2"/>
              <w:outlineLvl w:val="1"/>
              <w:rPr>
                <w:rFonts w:asciiTheme="minorHAnsi" w:hAnsiTheme="minorHAnsi"/>
                <w:color w:val="0070C0"/>
                <w:sz w:val="24"/>
                <w:szCs w:val="24"/>
              </w:rPr>
            </w:pPr>
          </w:p>
          <w:p w14:paraId="6FC2A7DD" w14:textId="19AEC897" w:rsidR="000827AD" w:rsidRDefault="000827AD" w:rsidP="000827AD">
            <w:pPr>
              <w:rPr>
                <w:b w:val="0"/>
                <w:bCs w:val="0"/>
              </w:rPr>
            </w:pPr>
          </w:p>
          <w:p w14:paraId="615213B5" w14:textId="77777777" w:rsidR="000827AD" w:rsidRPr="000827AD" w:rsidRDefault="000827AD" w:rsidP="000827AD"/>
          <w:p w14:paraId="44FA5086" w14:textId="77777777" w:rsidR="000827AD" w:rsidRDefault="000F58C3" w:rsidP="000827AD">
            <w:pPr>
              <w:pStyle w:val="Heading2"/>
              <w:outlineLvl w:val="1"/>
              <w:rPr>
                <w:rFonts w:asciiTheme="minorHAnsi" w:hAnsiTheme="minorHAnsi"/>
                <w:b w:val="0"/>
                <w:bCs w:val="0"/>
                <w:color w:val="0070C0"/>
              </w:rPr>
            </w:pPr>
            <w:r w:rsidRPr="000827AD">
              <w:rPr>
                <w:rFonts w:asciiTheme="minorHAnsi" w:hAnsiTheme="minorHAnsi"/>
                <w:color w:val="0070C0"/>
              </w:rPr>
              <w:t>Commander’s Corner</w:t>
            </w:r>
          </w:p>
          <w:p w14:paraId="7EF88681" w14:textId="77777777" w:rsidR="000827AD" w:rsidRPr="003E316B" w:rsidRDefault="000827AD" w:rsidP="000827AD">
            <w:pPr>
              <w:pStyle w:val="Heading2"/>
              <w:outlineLvl w:val="1"/>
              <w:rPr>
                <w:rStyle w:val="Strong"/>
                <w:color w:val="000000"/>
                <w:sz w:val="22"/>
                <w:szCs w:val="22"/>
              </w:rPr>
            </w:pPr>
          </w:p>
          <w:p w14:paraId="68730AC7" w14:textId="0962325D" w:rsidR="00DB3E0C" w:rsidRPr="008A1A14" w:rsidRDefault="00DB3E0C" w:rsidP="003E316B">
            <w:pPr>
              <w:pStyle w:val="Heading2"/>
              <w:outlineLvl w:val="1"/>
              <w:rPr>
                <w:rStyle w:val="Strong"/>
                <w:rFonts w:asciiTheme="minorHAnsi" w:hAnsiTheme="minorHAnsi"/>
                <w:b/>
                <w:bCs/>
                <w:color w:val="272D2D" w:themeColor="text1"/>
                <w:sz w:val="22"/>
                <w:szCs w:val="22"/>
              </w:rPr>
            </w:pPr>
            <w:r w:rsidRPr="008A1A14">
              <w:rPr>
                <w:rStyle w:val="Strong"/>
                <w:rFonts w:asciiTheme="minorHAnsi" w:hAnsiTheme="minorHAnsi"/>
                <w:b/>
                <w:bCs/>
                <w:color w:val="272D2D" w:themeColor="text1"/>
                <w:sz w:val="22"/>
                <w:szCs w:val="22"/>
              </w:rPr>
              <w:t xml:space="preserve">Hello, </w:t>
            </w:r>
            <w:r w:rsidR="00156F46" w:rsidRPr="008A1A14">
              <w:rPr>
                <w:rStyle w:val="Strong"/>
                <w:rFonts w:asciiTheme="minorHAnsi" w:hAnsiTheme="minorHAnsi"/>
                <w:b/>
                <w:bCs/>
                <w:color w:val="272D2D" w:themeColor="text1"/>
                <w:sz w:val="22"/>
                <w:szCs w:val="22"/>
              </w:rPr>
              <w:t xml:space="preserve">I want to take a few moments to introduce myself.  I have been with the Albuquerque Police Department for 18 years.  Through this amazing and challenging </w:t>
            </w:r>
            <w:r w:rsidR="00BE6256" w:rsidRPr="008A1A14">
              <w:rPr>
                <w:rStyle w:val="Strong"/>
                <w:rFonts w:asciiTheme="minorHAnsi" w:hAnsiTheme="minorHAnsi"/>
                <w:b/>
                <w:bCs/>
                <w:color w:val="272D2D" w:themeColor="text1"/>
                <w:sz w:val="22"/>
                <w:szCs w:val="22"/>
              </w:rPr>
              <w:t>career,</w:t>
            </w:r>
            <w:r w:rsidR="00156F46" w:rsidRPr="008A1A14">
              <w:rPr>
                <w:rStyle w:val="Strong"/>
                <w:rFonts w:asciiTheme="minorHAnsi" w:hAnsiTheme="minorHAnsi"/>
                <w:b/>
                <w:bCs/>
                <w:color w:val="272D2D" w:themeColor="text1"/>
                <w:sz w:val="22"/>
                <w:szCs w:val="22"/>
              </w:rPr>
              <w:t xml:space="preserve"> I have been a part of the Emergency Response Team, Honor </w:t>
            </w:r>
            <w:r w:rsidR="00B22CFA" w:rsidRPr="008A1A14">
              <w:rPr>
                <w:rStyle w:val="Strong"/>
                <w:rFonts w:asciiTheme="minorHAnsi" w:hAnsiTheme="minorHAnsi"/>
                <w:b/>
                <w:bCs/>
                <w:color w:val="272D2D" w:themeColor="text1"/>
                <w:sz w:val="22"/>
                <w:szCs w:val="22"/>
              </w:rPr>
              <w:t xml:space="preserve">Guard, and have spent my </w:t>
            </w:r>
            <w:r w:rsidR="00156F46" w:rsidRPr="008A1A14">
              <w:rPr>
                <w:rStyle w:val="Strong"/>
                <w:rFonts w:asciiTheme="minorHAnsi" w:hAnsiTheme="minorHAnsi"/>
                <w:b/>
                <w:bCs/>
                <w:color w:val="272D2D" w:themeColor="text1"/>
                <w:sz w:val="22"/>
                <w:szCs w:val="22"/>
              </w:rPr>
              <w:t xml:space="preserve">career interacting with the community by serving entirely with the Field Services Bureau.  </w:t>
            </w:r>
            <w:r w:rsidRPr="008A1A14">
              <w:rPr>
                <w:rStyle w:val="Strong"/>
                <w:rFonts w:asciiTheme="minorHAnsi" w:hAnsiTheme="minorHAnsi"/>
                <w:b/>
                <w:bCs/>
                <w:color w:val="272D2D" w:themeColor="text1"/>
                <w:sz w:val="22"/>
                <w:szCs w:val="22"/>
              </w:rPr>
              <w:t>For the past three years I have been working with the Downtown Public Safety District.  That position allowed me to build strong relationships with our community to address issues affecting Downtown.  I am striving to build the same relationships with you to address issues affe</w:t>
            </w:r>
            <w:r w:rsidR="00B22CFA" w:rsidRPr="008A1A14">
              <w:rPr>
                <w:rStyle w:val="Strong"/>
                <w:rFonts w:asciiTheme="minorHAnsi" w:hAnsiTheme="minorHAnsi"/>
                <w:b/>
                <w:bCs/>
                <w:color w:val="272D2D" w:themeColor="text1"/>
                <w:sz w:val="22"/>
                <w:szCs w:val="22"/>
              </w:rPr>
              <w:t>cting us all in an effort to make</w:t>
            </w:r>
            <w:r w:rsidRPr="008A1A14">
              <w:rPr>
                <w:rStyle w:val="Strong"/>
                <w:rFonts w:asciiTheme="minorHAnsi" w:hAnsiTheme="minorHAnsi"/>
                <w:b/>
                <w:bCs/>
                <w:color w:val="272D2D" w:themeColor="text1"/>
                <w:sz w:val="22"/>
                <w:szCs w:val="22"/>
              </w:rPr>
              <w:t xml:space="preserve"> for a safer community.</w:t>
            </w:r>
          </w:p>
          <w:p w14:paraId="54AD1B75" w14:textId="100331A5" w:rsidR="00DB3E0C" w:rsidRPr="008A1A14" w:rsidRDefault="00DB3E0C" w:rsidP="00DB3E0C">
            <w:pPr>
              <w:rPr>
                <w:sz w:val="22"/>
                <w:szCs w:val="22"/>
              </w:rPr>
            </w:pPr>
          </w:p>
          <w:p w14:paraId="65944E1F" w14:textId="6075F41D" w:rsidR="00DB3E0C" w:rsidRPr="008A1A14" w:rsidRDefault="00DB3E0C" w:rsidP="00DB3E0C">
            <w:pPr>
              <w:rPr>
                <w:sz w:val="22"/>
                <w:szCs w:val="22"/>
              </w:rPr>
            </w:pPr>
            <w:r w:rsidRPr="008A1A14">
              <w:rPr>
                <w:sz w:val="22"/>
                <w:szCs w:val="22"/>
              </w:rPr>
              <w:t xml:space="preserve">I recently retired from the military after serving 21 </w:t>
            </w:r>
            <w:r w:rsidR="00B22CFA" w:rsidRPr="008A1A14">
              <w:rPr>
                <w:sz w:val="22"/>
                <w:szCs w:val="22"/>
              </w:rPr>
              <w:t xml:space="preserve">combined </w:t>
            </w:r>
            <w:r w:rsidR="008A1A14" w:rsidRPr="008A1A14">
              <w:rPr>
                <w:sz w:val="22"/>
                <w:szCs w:val="22"/>
              </w:rPr>
              <w:t xml:space="preserve">years </w:t>
            </w:r>
            <w:r w:rsidRPr="008A1A14">
              <w:rPr>
                <w:sz w:val="22"/>
                <w:szCs w:val="22"/>
              </w:rPr>
              <w:t>with the US Navy and the Air Nat</w:t>
            </w:r>
            <w:r w:rsidR="008A1A14" w:rsidRPr="008A1A14">
              <w:rPr>
                <w:sz w:val="22"/>
                <w:szCs w:val="22"/>
              </w:rPr>
              <w:t>ional Guard.  This was a bitter</w:t>
            </w:r>
            <w:r w:rsidRPr="008A1A14">
              <w:rPr>
                <w:sz w:val="22"/>
                <w:szCs w:val="22"/>
              </w:rPr>
              <w:t>sweet decision, but as the stars are aligning and I am offered new challenges in my career I wanted to devote my time to serving you.</w:t>
            </w:r>
            <w:r w:rsidR="00B22CFA" w:rsidRPr="008A1A14">
              <w:rPr>
                <w:sz w:val="22"/>
                <w:szCs w:val="22"/>
              </w:rPr>
              <w:t xml:space="preserve"> I have a vision of working with you to reinvigorate our communities by asking that you work with us by participating in Community Policing Councils, coffee-with-a cop, </w:t>
            </w:r>
            <w:r w:rsidR="008A1A14" w:rsidRPr="008A1A14">
              <w:rPr>
                <w:sz w:val="22"/>
                <w:szCs w:val="22"/>
              </w:rPr>
              <w:t xml:space="preserve">and conversations </w:t>
            </w:r>
            <w:r w:rsidR="00A10915" w:rsidRPr="008A1A14">
              <w:rPr>
                <w:sz w:val="22"/>
                <w:szCs w:val="22"/>
              </w:rPr>
              <w:t xml:space="preserve">about problems, ideas, and solutions.  </w:t>
            </w:r>
            <w:r w:rsidR="008A1A14" w:rsidRPr="008A1A14">
              <w:rPr>
                <w:sz w:val="22"/>
                <w:szCs w:val="22"/>
              </w:rPr>
              <w:t xml:space="preserve">In order to have constructive community policing, we need to build strong partnerships and have trust in one another.  I am excited for this new opportunity in leadership and to work alongside you. </w:t>
            </w:r>
          </w:p>
          <w:p w14:paraId="4F3DD32E" w14:textId="11DB5E36" w:rsidR="008A1A14" w:rsidRDefault="008A1A14" w:rsidP="003E316B">
            <w:pPr>
              <w:rPr>
                <w:sz w:val="22"/>
                <w:szCs w:val="22"/>
              </w:rPr>
            </w:pPr>
          </w:p>
          <w:p w14:paraId="27B9F092" w14:textId="31BF1295" w:rsidR="008A1A14" w:rsidRPr="00BE6256" w:rsidRDefault="008A1A14" w:rsidP="003E316B">
            <w:pPr>
              <w:rPr>
                <w:color w:val="FF0000"/>
                <w:sz w:val="22"/>
                <w:szCs w:val="22"/>
              </w:rPr>
            </w:pPr>
            <w:r>
              <w:rPr>
                <w:sz w:val="22"/>
                <w:szCs w:val="22"/>
              </w:rPr>
              <w:t xml:space="preserve">If you have questions, comments, or concerns you can reach me at </w:t>
            </w:r>
            <w:hyperlink r:id="rId17" w:history="1">
              <w:r w:rsidRPr="00BE6256">
                <w:rPr>
                  <w:rStyle w:val="Hyperlink"/>
                  <w:color w:val="FF0000"/>
                  <w:sz w:val="22"/>
                  <w:szCs w:val="22"/>
                </w:rPr>
                <w:t>josesanchez@cabq.gov</w:t>
              </w:r>
            </w:hyperlink>
            <w:r w:rsidRPr="00BE6256">
              <w:rPr>
                <w:color w:val="FF0000"/>
                <w:sz w:val="22"/>
                <w:szCs w:val="22"/>
              </w:rPr>
              <w:t xml:space="preserve"> or 505-</w:t>
            </w:r>
            <w:r w:rsidR="006D4E15" w:rsidRPr="00BE6256">
              <w:rPr>
                <w:color w:val="FF0000"/>
                <w:sz w:val="22"/>
                <w:szCs w:val="22"/>
              </w:rPr>
              <w:t>252-2589.</w:t>
            </w:r>
          </w:p>
          <w:p w14:paraId="2D10169C" w14:textId="5F50C466" w:rsidR="003E316B" w:rsidRDefault="003E316B" w:rsidP="003E316B">
            <w:pPr>
              <w:rPr>
                <w:sz w:val="22"/>
                <w:szCs w:val="22"/>
              </w:rPr>
            </w:pPr>
          </w:p>
          <w:p w14:paraId="388B5938" w14:textId="454E4427" w:rsidR="00B204D6" w:rsidRDefault="00B204D6" w:rsidP="003E316B">
            <w:pPr>
              <w:rPr>
                <w:sz w:val="22"/>
                <w:szCs w:val="22"/>
              </w:rPr>
            </w:pPr>
            <w:r>
              <w:rPr>
                <w:sz w:val="22"/>
                <w:szCs w:val="22"/>
              </w:rPr>
              <w:t xml:space="preserve">The Downtown Public Safety District or commonly referred to as the Downtown Unit will be overseen by Interim Deputy Commander Ashley Stephenson.  D. Cmdr. Stephenson may be reached at </w:t>
            </w:r>
            <w:hyperlink r:id="rId18" w:history="1">
              <w:r w:rsidRPr="00BE6256">
                <w:rPr>
                  <w:rStyle w:val="Hyperlink"/>
                  <w:color w:val="FF0000"/>
                  <w:sz w:val="22"/>
                  <w:szCs w:val="22"/>
                </w:rPr>
                <w:t>astephenson@cabq.gov</w:t>
              </w:r>
            </w:hyperlink>
            <w:r w:rsidRPr="00BE6256">
              <w:rPr>
                <w:color w:val="FF0000"/>
                <w:sz w:val="22"/>
                <w:szCs w:val="22"/>
              </w:rPr>
              <w:t xml:space="preserve"> </w:t>
            </w:r>
            <w:r>
              <w:rPr>
                <w:sz w:val="22"/>
                <w:szCs w:val="22"/>
              </w:rPr>
              <w:t>or 505-228-3463.</w:t>
            </w:r>
          </w:p>
          <w:p w14:paraId="61EB1EDA" w14:textId="77777777" w:rsidR="00B204D6" w:rsidRPr="003E316B" w:rsidRDefault="00B204D6" w:rsidP="003E316B">
            <w:pPr>
              <w:rPr>
                <w:sz w:val="22"/>
                <w:szCs w:val="22"/>
              </w:rPr>
            </w:pPr>
          </w:p>
          <w:p w14:paraId="1CCC1960" w14:textId="140B8364" w:rsidR="000F58C3" w:rsidRDefault="000F58C3" w:rsidP="000F58C3">
            <w:pPr>
              <w:shd w:val="clear" w:color="auto" w:fill="FFFFFF"/>
              <w:rPr>
                <w:b w:val="0"/>
                <w:bCs w:val="0"/>
                <w:sz w:val="24"/>
                <w:szCs w:val="24"/>
              </w:rPr>
            </w:pPr>
          </w:p>
          <w:p w14:paraId="6B098BF1" w14:textId="77777777" w:rsidR="000F58C3" w:rsidRDefault="000F58C3" w:rsidP="000F58C3">
            <w:pPr>
              <w:shd w:val="clear" w:color="auto" w:fill="FFFFFF"/>
              <w:rPr>
                <w:b w:val="0"/>
                <w:bCs w:val="0"/>
                <w:sz w:val="24"/>
                <w:szCs w:val="24"/>
              </w:rPr>
            </w:pPr>
          </w:p>
          <w:p w14:paraId="104FD697" w14:textId="77777777" w:rsidR="000F58C3" w:rsidRDefault="000F58C3" w:rsidP="000F58C3">
            <w:pPr>
              <w:shd w:val="clear" w:color="auto" w:fill="FFFFFF"/>
              <w:rPr>
                <w:b w:val="0"/>
                <w:bCs w:val="0"/>
                <w:sz w:val="24"/>
                <w:szCs w:val="24"/>
              </w:rPr>
            </w:pPr>
          </w:p>
          <w:p w14:paraId="22A90F4C" w14:textId="77777777" w:rsidR="000F58C3" w:rsidRDefault="000F58C3" w:rsidP="000F58C3">
            <w:pPr>
              <w:shd w:val="clear" w:color="auto" w:fill="FFFFFF"/>
              <w:rPr>
                <w:b w:val="0"/>
                <w:bCs w:val="0"/>
                <w:sz w:val="24"/>
                <w:szCs w:val="24"/>
              </w:rPr>
            </w:pPr>
          </w:p>
          <w:p w14:paraId="422EEFF1" w14:textId="77777777" w:rsidR="000F58C3" w:rsidRDefault="000F58C3" w:rsidP="000F58C3">
            <w:pPr>
              <w:shd w:val="clear" w:color="auto" w:fill="FFFFFF"/>
              <w:rPr>
                <w:b w:val="0"/>
                <w:bCs w:val="0"/>
                <w:sz w:val="24"/>
                <w:szCs w:val="24"/>
              </w:rPr>
            </w:pPr>
          </w:p>
          <w:p w14:paraId="30DEB8DA" w14:textId="77777777" w:rsidR="000F58C3" w:rsidRDefault="000F58C3" w:rsidP="000F58C3">
            <w:pPr>
              <w:shd w:val="clear" w:color="auto" w:fill="FFFFFF"/>
              <w:rPr>
                <w:b w:val="0"/>
                <w:bCs w:val="0"/>
                <w:sz w:val="24"/>
                <w:szCs w:val="24"/>
              </w:rPr>
            </w:pPr>
          </w:p>
          <w:p w14:paraId="4FAA63D9" w14:textId="77777777" w:rsidR="000F58C3" w:rsidRDefault="000F58C3" w:rsidP="000F58C3">
            <w:pPr>
              <w:shd w:val="clear" w:color="auto" w:fill="FFFFFF"/>
              <w:rPr>
                <w:b w:val="0"/>
                <w:bCs w:val="0"/>
                <w:sz w:val="24"/>
                <w:szCs w:val="24"/>
              </w:rPr>
            </w:pPr>
          </w:p>
          <w:p w14:paraId="6C9F6BB4" w14:textId="77777777" w:rsidR="000F58C3" w:rsidRDefault="000F58C3" w:rsidP="000F58C3">
            <w:pPr>
              <w:shd w:val="clear" w:color="auto" w:fill="FFFFFF"/>
              <w:rPr>
                <w:b w:val="0"/>
                <w:bCs w:val="0"/>
                <w:sz w:val="24"/>
                <w:szCs w:val="24"/>
              </w:rPr>
            </w:pPr>
          </w:p>
          <w:p w14:paraId="36BADD1F" w14:textId="77777777" w:rsidR="000F58C3" w:rsidRDefault="000F58C3" w:rsidP="000F58C3">
            <w:pPr>
              <w:shd w:val="clear" w:color="auto" w:fill="FFFFFF"/>
              <w:rPr>
                <w:b w:val="0"/>
                <w:bCs w:val="0"/>
                <w:sz w:val="24"/>
                <w:szCs w:val="24"/>
              </w:rPr>
            </w:pPr>
          </w:p>
          <w:p w14:paraId="5BB02D66" w14:textId="77777777" w:rsidR="000F58C3" w:rsidRDefault="000F58C3" w:rsidP="000F58C3">
            <w:pPr>
              <w:shd w:val="clear" w:color="auto" w:fill="FFFFFF"/>
              <w:rPr>
                <w:b w:val="0"/>
                <w:bCs w:val="0"/>
                <w:sz w:val="24"/>
                <w:szCs w:val="24"/>
              </w:rPr>
            </w:pPr>
          </w:p>
          <w:p w14:paraId="448F5FE3" w14:textId="77777777" w:rsidR="000F58C3" w:rsidRDefault="000F58C3" w:rsidP="000F58C3">
            <w:pPr>
              <w:shd w:val="clear" w:color="auto" w:fill="FFFFFF"/>
              <w:rPr>
                <w:b w:val="0"/>
                <w:bCs w:val="0"/>
                <w:sz w:val="24"/>
                <w:szCs w:val="24"/>
              </w:rPr>
            </w:pPr>
          </w:p>
          <w:p w14:paraId="7F1B1B41" w14:textId="77777777" w:rsidR="000F58C3" w:rsidRDefault="000F58C3" w:rsidP="000F58C3">
            <w:pPr>
              <w:shd w:val="clear" w:color="auto" w:fill="FFFFFF"/>
              <w:rPr>
                <w:b w:val="0"/>
                <w:bCs w:val="0"/>
                <w:sz w:val="24"/>
                <w:szCs w:val="24"/>
              </w:rPr>
            </w:pPr>
          </w:p>
          <w:p w14:paraId="45F92827" w14:textId="77777777" w:rsidR="000F58C3" w:rsidRDefault="000F58C3" w:rsidP="000F58C3">
            <w:pPr>
              <w:shd w:val="clear" w:color="auto" w:fill="FFFFFF"/>
              <w:rPr>
                <w:b w:val="0"/>
                <w:bCs w:val="0"/>
                <w:sz w:val="24"/>
                <w:szCs w:val="24"/>
              </w:rPr>
            </w:pPr>
          </w:p>
          <w:p w14:paraId="7457BA48" w14:textId="77777777" w:rsidR="000F58C3" w:rsidRDefault="000F58C3" w:rsidP="000F58C3">
            <w:pPr>
              <w:shd w:val="clear" w:color="auto" w:fill="FFFFFF"/>
              <w:rPr>
                <w:b w:val="0"/>
                <w:bCs w:val="0"/>
                <w:sz w:val="24"/>
                <w:szCs w:val="24"/>
              </w:rPr>
            </w:pPr>
          </w:p>
          <w:p w14:paraId="5BBD9764" w14:textId="77777777" w:rsidR="000F58C3" w:rsidRDefault="000F58C3" w:rsidP="000F58C3">
            <w:pPr>
              <w:shd w:val="clear" w:color="auto" w:fill="FFFFFF"/>
              <w:rPr>
                <w:b w:val="0"/>
                <w:bCs w:val="0"/>
                <w:sz w:val="24"/>
                <w:szCs w:val="24"/>
              </w:rPr>
            </w:pPr>
          </w:p>
          <w:p w14:paraId="3E9B382F" w14:textId="77777777" w:rsidR="000F58C3" w:rsidRDefault="000F58C3" w:rsidP="000F58C3">
            <w:pPr>
              <w:shd w:val="clear" w:color="auto" w:fill="FFFFFF"/>
              <w:rPr>
                <w:b w:val="0"/>
                <w:bCs w:val="0"/>
                <w:sz w:val="24"/>
                <w:szCs w:val="24"/>
              </w:rPr>
            </w:pPr>
          </w:p>
          <w:p w14:paraId="6AD52D12" w14:textId="77777777" w:rsidR="000F58C3" w:rsidRDefault="000F58C3" w:rsidP="000F58C3">
            <w:pPr>
              <w:shd w:val="clear" w:color="auto" w:fill="FFFFFF"/>
              <w:rPr>
                <w:b w:val="0"/>
                <w:bCs w:val="0"/>
                <w:sz w:val="24"/>
                <w:szCs w:val="24"/>
              </w:rPr>
            </w:pPr>
          </w:p>
          <w:p w14:paraId="16789CAC" w14:textId="77777777" w:rsidR="000F58C3" w:rsidRDefault="000F58C3" w:rsidP="000F58C3">
            <w:pPr>
              <w:shd w:val="clear" w:color="auto" w:fill="FFFFFF"/>
              <w:rPr>
                <w:b w:val="0"/>
                <w:bCs w:val="0"/>
                <w:sz w:val="24"/>
                <w:szCs w:val="24"/>
              </w:rPr>
            </w:pPr>
          </w:p>
          <w:p w14:paraId="2422C21A" w14:textId="77777777" w:rsidR="001D53BF" w:rsidRDefault="001D53BF" w:rsidP="001D53BF">
            <w:pPr>
              <w:rPr>
                <w:rFonts w:ascii="Arial" w:hAnsi="Arial" w:cs="Arial"/>
                <w:b w:val="0"/>
              </w:rPr>
            </w:pPr>
            <w:r w:rsidRPr="00A92BAF">
              <w:rPr>
                <w:rFonts w:ascii="Arial" w:hAnsi="Arial" w:cs="Arial"/>
              </w:rPr>
              <w:t xml:space="preserve">Message from Chief Medina: </w:t>
            </w:r>
          </w:p>
          <w:p w14:paraId="647D3756" w14:textId="77777777" w:rsidR="001D53BF" w:rsidRPr="001D53BF" w:rsidRDefault="001D53BF" w:rsidP="001D53BF">
            <w:pPr>
              <w:spacing w:before="100" w:beforeAutospacing="1" w:after="100" w:afterAutospacing="1"/>
              <w:rPr>
                <w:rFonts w:ascii="Times New Roman" w:eastAsia="Times New Roman" w:hAnsi="Times New Roman" w:cs="Times New Roman"/>
                <w:sz w:val="22"/>
                <w:szCs w:val="22"/>
              </w:rPr>
            </w:pPr>
            <w:r w:rsidRPr="001D53BF">
              <w:rPr>
                <w:rStyle w:val="oypena"/>
                <w:bCs w:val="0"/>
                <w:noProof/>
                <w:sz w:val="22"/>
                <w:szCs w:val="22"/>
              </w:rPr>
              <w:drawing>
                <wp:anchor distT="0" distB="0" distL="114300" distR="114300" simplePos="0" relativeHeight="251661312" behindDoc="0" locked="0" layoutInCell="1" allowOverlap="1" wp14:anchorId="145F5CCC" wp14:editId="1D7E1759">
                  <wp:simplePos x="0" y="0"/>
                  <wp:positionH relativeFrom="column">
                    <wp:posOffset>2648585</wp:posOffset>
                  </wp:positionH>
                  <wp:positionV relativeFrom="paragraph">
                    <wp:posOffset>565785</wp:posOffset>
                  </wp:positionV>
                  <wp:extent cx="3389630" cy="1901825"/>
                  <wp:effectExtent l="0" t="0" r="1270" b="3175"/>
                  <wp:wrapSquare wrapText="bothSides"/>
                  <wp:docPr id="4" name="Picture 4" descr="C:\Users\e45445\AppData\Local\Microsoft\Windows\INetCache\Content.Word\IMR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45445\AppData\Local\Microsoft\Windows\INetCache\Content.Word\IMR graphic.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9630" cy="190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53BF">
              <w:rPr>
                <w:rFonts w:ascii="Times New Roman" w:eastAsia="Times New Roman" w:hAnsi="Times New Roman" w:cs="Times New Roman"/>
                <w:sz w:val="22"/>
                <w:szCs w:val="22"/>
              </w:rPr>
              <w:t>Hello everyone! I’d like to start off by sharing more on the good news that The Albuquerque Police Department has met all requirements in the Court-Approved Settlement Agreement with the U.S. Department of Justice, marking the biggest milestone since the reform process started in January 2015.</w:t>
            </w:r>
          </w:p>
          <w:p w14:paraId="32C0BA8E" w14:textId="77777777" w:rsidR="001D53BF" w:rsidRPr="001D53BF" w:rsidRDefault="001D53BF" w:rsidP="001D53BF">
            <w:pPr>
              <w:spacing w:before="100" w:beforeAutospacing="1" w:after="100" w:afterAutospacing="1"/>
              <w:rPr>
                <w:rStyle w:val="oypena"/>
                <w:rFonts w:ascii="Times New Roman" w:hAnsi="Times New Roman" w:cs="Times New Roman"/>
                <w:bCs w:val="0"/>
                <w:sz w:val="22"/>
                <w:szCs w:val="22"/>
              </w:rPr>
            </w:pPr>
            <w:r w:rsidRPr="001D53BF">
              <w:rPr>
                <w:rFonts w:ascii="Times New Roman" w:eastAsia="Times New Roman" w:hAnsi="Times New Roman" w:cs="Times New Roman"/>
                <w:sz w:val="22"/>
                <w:szCs w:val="22"/>
              </w:rPr>
              <w:t xml:space="preserve">I’d like to thank the officers who stayed with the Albuquerque Police Department and fought through these changes to make sure that we improved the services that we deliver to the citizens of the city of Albuquerque. Reform shall never end for any police department. We should always be evolving to see how we could become a better </w:t>
            </w:r>
            <w:r w:rsidRPr="001D53BF">
              <w:rPr>
                <w:rStyle w:val="oypena"/>
                <w:rFonts w:ascii="Times New Roman" w:hAnsi="Times New Roman" w:cs="Times New Roman"/>
                <w:sz w:val="22"/>
                <w:szCs w:val="22"/>
              </w:rPr>
              <w:t>police department, more in tune with the community, and always changing to meet the needs of an ever-changing society.</w:t>
            </w:r>
          </w:p>
          <w:p w14:paraId="26C1AB09" w14:textId="6EFEFB5C" w:rsidR="001D53BF" w:rsidRPr="001D53BF" w:rsidRDefault="001D53BF" w:rsidP="001D53BF">
            <w:pPr>
              <w:spacing w:before="100" w:beforeAutospacing="1" w:after="100" w:afterAutospacing="1"/>
              <w:rPr>
                <w:rStyle w:val="oypena"/>
                <w:rFonts w:ascii="Times New Roman" w:hAnsi="Times New Roman" w:cs="Times New Roman"/>
                <w:bCs w:val="0"/>
                <w:sz w:val="22"/>
                <w:szCs w:val="22"/>
              </w:rPr>
            </w:pPr>
            <w:r w:rsidRPr="001D53BF">
              <w:rPr>
                <w:noProof/>
                <w:sz w:val="22"/>
                <w:szCs w:val="22"/>
              </w:rPr>
              <w:drawing>
                <wp:anchor distT="0" distB="0" distL="114300" distR="114300" simplePos="0" relativeHeight="251660288" behindDoc="0" locked="0" layoutInCell="1" allowOverlap="1" wp14:anchorId="5DF53C9A" wp14:editId="7A9987E3">
                  <wp:simplePos x="0" y="0"/>
                  <wp:positionH relativeFrom="margin">
                    <wp:posOffset>-74295</wp:posOffset>
                  </wp:positionH>
                  <wp:positionV relativeFrom="margin">
                    <wp:posOffset>4152900</wp:posOffset>
                  </wp:positionV>
                  <wp:extent cx="3594735" cy="181800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4735" cy="1818005"/>
                          </a:xfrm>
                          <a:prstGeom prst="rect">
                            <a:avLst/>
                          </a:prstGeom>
                          <a:noFill/>
                        </pic:spPr>
                      </pic:pic>
                    </a:graphicData>
                  </a:graphic>
                  <wp14:sizeRelH relativeFrom="page">
                    <wp14:pctWidth>0</wp14:pctWidth>
                  </wp14:sizeRelH>
                  <wp14:sizeRelV relativeFrom="page">
                    <wp14:pctHeight>0</wp14:pctHeight>
                  </wp14:sizeRelV>
                </wp:anchor>
              </w:drawing>
            </w:r>
            <w:r w:rsidRPr="001D53BF">
              <w:rPr>
                <w:rStyle w:val="oypena"/>
                <w:rFonts w:ascii="Times New Roman" w:hAnsi="Times New Roman" w:cs="Times New Roman"/>
                <w:sz w:val="22"/>
                <w:szCs w:val="22"/>
              </w:rPr>
              <w:t xml:space="preserve"> Some terms of the settlement agreement that are outside the control of APD, dealing with civilian oversight, have not yet been met. But the monitor’s report means APD can move toward self-monitoring with all of its remaining sections that have not already been dismissed by the Court.</w:t>
            </w:r>
          </w:p>
          <w:p w14:paraId="6ECB3CC0" w14:textId="77777777" w:rsidR="001D53BF" w:rsidRPr="001D53BF" w:rsidRDefault="001D53BF" w:rsidP="001D53BF">
            <w:pPr>
              <w:pStyle w:val="cvgsua"/>
              <w:rPr>
                <w:sz w:val="22"/>
                <w:szCs w:val="22"/>
              </w:rPr>
            </w:pPr>
            <w:r w:rsidRPr="001D53BF">
              <w:rPr>
                <w:rStyle w:val="oypena"/>
                <w:sz w:val="22"/>
                <w:szCs w:val="22"/>
              </w:rPr>
              <w:t xml:space="preserve">Looking ahead, we are kicking off a new program just in time for the summer months bringing Crime Prevention Pop-Ups to neighborhoods and parks. </w:t>
            </w:r>
          </w:p>
          <w:p w14:paraId="05E692B5" w14:textId="77777777" w:rsidR="001D53BF" w:rsidRPr="001D53BF" w:rsidRDefault="001D53BF" w:rsidP="001D53BF">
            <w:pPr>
              <w:pStyle w:val="cvgsua"/>
              <w:rPr>
                <w:sz w:val="22"/>
                <w:szCs w:val="22"/>
              </w:rPr>
            </w:pPr>
            <w:r w:rsidRPr="001D53BF">
              <w:rPr>
                <w:rStyle w:val="oypena"/>
                <w:sz w:val="22"/>
                <w:szCs w:val="22"/>
              </w:rPr>
              <w:t xml:space="preserve">APD is partnering with Albuquerque Metro Crime Stoppers in an effort to make crime prevention information accessible, build stronger community connections and </w:t>
            </w:r>
          </w:p>
          <w:p w14:paraId="7996CE17" w14:textId="77777777" w:rsidR="001D53BF" w:rsidRPr="001D53BF" w:rsidRDefault="001D53BF" w:rsidP="001D53BF">
            <w:pPr>
              <w:pStyle w:val="cvgsua"/>
              <w:rPr>
                <w:sz w:val="22"/>
                <w:szCs w:val="22"/>
              </w:rPr>
            </w:pPr>
            <w:r w:rsidRPr="001D53BF">
              <w:rPr>
                <w:noProof/>
                <w:sz w:val="22"/>
                <w:szCs w:val="22"/>
              </w:rPr>
              <w:drawing>
                <wp:anchor distT="0" distB="0" distL="114300" distR="114300" simplePos="0" relativeHeight="251662336" behindDoc="0" locked="0" layoutInCell="1" allowOverlap="1" wp14:anchorId="70E74D86" wp14:editId="7495F3CE">
                  <wp:simplePos x="0" y="0"/>
                  <wp:positionH relativeFrom="column">
                    <wp:posOffset>4944548</wp:posOffset>
                  </wp:positionH>
                  <wp:positionV relativeFrom="paragraph">
                    <wp:posOffset>4445</wp:posOffset>
                  </wp:positionV>
                  <wp:extent cx="1092835" cy="1367790"/>
                  <wp:effectExtent l="0" t="0" r="0" b="381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35af703-cb07-42fe-ba49-469cd73c837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92835" cy="1367790"/>
                          </a:xfrm>
                          <a:prstGeom prst="rect">
                            <a:avLst/>
                          </a:prstGeom>
                        </pic:spPr>
                      </pic:pic>
                    </a:graphicData>
                  </a:graphic>
                </wp:anchor>
              </w:drawing>
            </w:r>
            <w:r w:rsidRPr="001D53BF">
              <w:rPr>
                <w:rStyle w:val="oypena"/>
                <w:sz w:val="22"/>
                <w:szCs w:val="22"/>
              </w:rPr>
              <w:t xml:space="preserve">create an opportunity for community members to share their concerns; these events will be taking place throughout the summer. </w:t>
            </w:r>
          </w:p>
          <w:p w14:paraId="296D4C3B" w14:textId="77777777" w:rsidR="001D53BF" w:rsidRPr="001D53BF" w:rsidRDefault="001D53BF" w:rsidP="001D53BF">
            <w:pPr>
              <w:pStyle w:val="cvgsua"/>
              <w:rPr>
                <w:sz w:val="22"/>
                <w:szCs w:val="22"/>
              </w:rPr>
            </w:pPr>
            <w:r w:rsidRPr="001D53BF">
              <w:rPr>
                <w:rStyle w:val="oypena"/>
                <w:sz w:val="22"/>
                <w:szCs w:val="22"/>
              </w:rPr>
              <w:t xml:space="preserve">We will have booths showcasing crime prevention, neighborhood watch, auto theft VIN etching and free wheel lock distribution, as well as more information on Crime Stoppers. </w:t>
            </w:r>
          </w:p>
          <w:p w14:paraId="61124148" w14:textId="77777777" w:rsidR="001D53BF" w:rsidRPr="001D53BF" w:rsidRDefault="001D53BF" w:rsidP="001D53BF">
            <w:pPr>
              <w:pStyle w:val="cvgsua"/>
              <w:rPr>
                <w:sz w:val="22"/>
                <w:szCs w:val="22"/>
              </w:rPr>
            </w:pPr>
            <w:r w:rsidRPr="001D53BF">
              <w:rPr>
                <w:rStyle w:val="oypena"/>
                <w:sz w:val="22"/>
                <w:szCs w:val="22"/>
              </w:rPr>
              <w:t xml:space="preserve">Please visit APD’s website, www.cabq.gov/police, for more information on the upcoming dates.                                                                                      – </w:t>
            </w:r>
            <w:r w:rsidRPr="001D53BF">
              <w:rPr>
                <w:rStyle w:val="oypena"/>
                <w:i/>
                <w:sz w:val="22"/>
                <w:szCs w:val="22"/>
              </w:rPr>
              <w:t>Chief Harold Medina</w:t>
            </w:r>
          </w:p>
          <w:p w14:paraId="45449A68" w14:textId="77777777" w:rsidR="000F58C3" w:rsidRDefault="000F58C3" w:rsidP="000F58C3">
            <w:pPr>
              <w:shd w:val="clear" w:color="auto" w:fill="FFFFFF"/>
              <w:rPr>
                <w:b w:val="0"/>
                <w:bCs w:val="0"/>
                <w:sz w:val="24"/>
                <w:szCs w:val="24"/>
              </w:rPr>
            </w:pPr>
          </w:p>
          <w:p w14:paraId="19F2546A" w14:textId="77777777" w:rsidR="000F58C3" w:rsidRDefault="000F58C3" w:rsidP="000F58C3">
            <w:pPr>
              <w:shd w:val="clear" w:color="auto" w:fill="FFFFFF"/>
              <w:rPr>
                <w:b w:val="0"/>
                <w:bCs w:val="0"/>
                <w:sz w:val="24"/>
                <w:szCs w:val="24"/>
              </w:rPr>
            </w:pPr>
          </w:p>
          <w:p w14:paraId="077EA7D6" w14:textId="77777777" w:rsidR="000F58C3" w:rsidRPr="000F1DB4" w:rsidRDefault="000F58C3" w:rsidP="000F58C3">
            <w:pPr>
              <w:shd w:val="clear" w:color="auto" w:fill="FFFFFF"/>
              <w:rPr>
                <w:b w:val="0"/>
                <w:bCs w:val="0"/>
                <w:sz w:val="32"/>
                <w:szCs w:val="32"/>
              </w:rPr>
            </w:pPr>
          </w:p>
          <w:p w14:paraId="6596E8A3" w14:textId="77777777" w:rsidR="000F58C3" w:rsidRPr="000F1DB4" w:rsidRDefault="000F58C3" w:rsidP="000827AD">
            <w:pPr>
              <w:rPr>
                <w:sz w:val="32"/>
                <w:szCs w:val="32"/>
              </w:rPr>
            </w:pPr>
          </w:p>
          <w:p w14:paraId="6967A48E" w14:textId="21139BE8" w:rsidR="000F58C3" w:rsidRDefault="000F58C3" w:rsidP="000F58C3">
            <w:pPr>
              <w:ind w:left="19"/>
              <w:jc w:val="center"/>
              <w:rPr>
                <w:b w:val="0"/>
                <w:bCs w:val="0"/>
                <w:color w:val="0070C0"/>
                <w:sz w:val="32"/>
                <w:szCs w:val="32"/>
              </w:rPr>
            </w:pPr>
            <w:r w:rsidRPr="000F1DB4">
              <w:rPr>
                <w:color w:val="0070C0"/>
                <w:sz w:val="32"/>
                <w:szCs w:val="32"/>
              </w:rPr>
              <w:t>(ACS) Albuquerque Community Safety</w:t>
            </w:r>
          </w:p>
          <w:p w14:paraId="0850E93A" w14:textId="231016A9" w:rsidR="001D53BF" w:rsidRDefault="001D53BF" w:rsidP="000F58C3">
            <w:pPr>
              <w:ind w:left="19"/>
              <w:jc w:val="center"/>
              <w:rPr>
                <w:b w:val="0"/>
                <w:bCs w:val="0"/>
                <w:color w:val="0070C0"/>
                <w:sz w:val="32"/>
                <w:szCs w:val="32"/>
              </w:rPr>
            </w:pPr>
          </w:p>
          <w:p w14:paraId="3B421AE6" w14:textId="77777777" w:rsidR="001D53BF" w:rsidRPr="000F1DB4" w:rsidRDefault="001D53BF" w:rsidP="000F58C3">
            <w:pPr>
              <w:ind w:left="19"/>
              <w:jc w:val="center"/>
              <w:rPr>
                <w:color w:val="0070C0"/>
                <w:sz w:val="32"/>
                <w:szCs w:val="32"/>
              </w:rPr>
            </w:pPr>
          </w:p>
          <w:p w14:paraId="4820D8A4" w14:textId="77777777" w:rsidR="000F58C3" w:rsidRPr="00AB5A7E" w:rsidRDefault="000F58C3" w:rsidP="000F58C3">
            <w:pPr>
              <w:ind w:left="19"/>
            </w:pPr>
          </w:p>
          <w:p w14:paraId="2F23EB7D" w14:textId="77777777" w:rsidR="000F58C3" w:rsidRPr="00AB5A7E" w:rsidRDefault="000F58C3" w:rsidP="000F58C3">
            <w:pPr>
              <w:jc w:val="center"/>
            </w:pPr>
            <w:r w:rsidRPr="00AB5A7E">
              <w:rPr>
                <w:b w:val="0"/>
                <w:bCs w:val="0"/>
              </w:rPr>
              <w:object w:dxaOrig="8880" w:dyaOrig="5040" w14:anchorId="69AFFA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5.75pt" o:ole="">
                  <v:imagedata r:id="rId22" o:title=""/>
                </v:shape>
                <o:OLEObject Type="Embed" ProgID="PBrush" ShapeID="_x0000_i1025" DrawAspect="Content" ObjectID="_1778910199" r:id="rId23"/>
              </w:object>
            </w:r>
          </w:p>
          <w:p w14:paraId="100DE112" w14:textId="77777777" w:rsidR="000F58C3" w:rsidRPr="00AB5A7E" w:rsidRDefault="000F58C3" w:rsidP="000F58C3"/>
          <w:p w14:paraId="7F802E07" w14:textId="77777777" w:rsidR="000F58C3" w:rsidRPr="00AB5A7E" w:rsidRDefault="000F58C3" w:rsidP="000F58C3"/>
          <w:p w14:paraId="7372AF1C" w14:textId="77777777" w:rsidR="000F58C3" w:rsidRPr="000827AD" w:rsidRDefault="000F58C3" w:rsidP="001421C4">
            <w:pPr>
              <w:ind w:left="19"/>
              <w:jc w:val="center"/>
              <w:rPr>
                <w:b w:val="0"/>
                <w:bCs w:val="0"/>
                <w:i/>
                <w:iCs/>
              </w:rPr>
            </w:pPr>
            <w:r w:rsidRPr="000827AD">
              <w:rPr>
                <w:b w:val="0"/>
                <w:bCs w:val="0"/>
                <w:i/>
                <w:iCs/>
              </w:rPr>
              <w:t xml:space="preserve">Albuquerque Community Safety Administration (ACS) – Call 311, 242-COPS or 768-4227 </w:t>
            </w:r>
            <w:hyperlink r:id="rId24" w:history="1">
              <w:r w:rsidRPr="000827AD">
                <w:rPr>
                  <w:rStyle w:val="Hyperlink"/>
                  <w:b w:val="0"/>
                  <w:bCs w:val="0"/>
                  <w:i/>
                  <w:iCs/>
                  <w:color w:val="FF0000"/>
                </w:rPr>
                <w:t>acs@cabq.gov</w:t>
              </w:r>
            </w:hyperlink>
            <w:r w:rsidRPr="000827AD">
              <w:rPr>
                <w:b w:val="0"/>
                <w:bCs w:val="0"/>
                <w:i/>
                <w:iCs/>
              </w:rPr>
              <w:t xml:space="preserve"> – ACS sends trained professionals to non-violent and non-medical 911 calls for service involving issues such as mental/behavioral health, homelessness, and addiction as well as non-behavioral issues such as abandoned vehicles and needle pick-ups.</w:t>
            </w:r>
          </w:p>
          <w:p w14:paraId="11B4CD05" w14:textId="77777777" w:rsidR="000F58C3" w:rsidRPr="00AB5A7E" w:rsidRDefault="000F58C3" w:rsidP="000F58C3"/>
          <w:p w14:paraId="6029F86E" w14:textId="77777777" w:rsidR="000F58C3" w:rsidRDefault="000F58C3" w:rsidP="000F58C3">
            <w:pPr>
              <w:spacing w:before="300" w:after="300"/>
              <w:jc w:val="center"/>
              <w:rPr>
                <w:rFonts w:cs="Helvetica"/>
                <w:color w:val="474135"/>
              </w:rPr>
            </w:pPr>
            <w:r w:rsidRPr="00AB5A7E">
              <w:rPr>
                <w:b w:val="0"/>
                <w:bCs w:val="0"/>
              </w:rPr>
              <w:object w:dxaOrig="13695" w:dyaOrig="4890" w14:anchorId="1F3375CA">
                <v:shape id="_x0000_i1026" type="#_x0000_t75" style="width:392.25pt;height:174pt" o:ole="">
                  <v:imagedata r:id="rId25" o:title=""/>
                </v:shape>
                <o:OLEObject Type="Embed" ProgID="PBrush" ShapeID="_x0000_i1026" DrawAspect="Content" ObjectID="_1778910200" r:id="rId26"/>
              </w:object>
            </w:r>
          </w:p>
          <w:p w14:paraId="452C75F8" w14:textId="77777777" w:rsidR="000F58C3" w:rsidRDefault="000F58C3" w:rsidP="000F58C3">
            <w:pPr>
              <w:spacing w:before="300" w:after="300"/>
              <w:rPr>
                <w:rFonts w:cs="Helvetica"/>
                <w:color w:val="474135"/>
              </w:rPr>
            </w:pPr>
          </w:p>
          <w:p w14:paraId="55B6750C" w14:textId="77777777" w:rsidR="000F58C3" w:rsidRPr="00AB5A7E" w:rsidRDefault="000F58C3" w:rsidP="000F58C3">
            <w:pPr>
              <w:spacing w:before="300" w:after="300"/>
              <w:rPr>
                <w:rFonts w:cs="Helvetica"/>
                <w:color w:val="474135"/>
              </w:rPr>
            </w:pPr>
          </w:p>
          <w:p w14:paraId="1E208462" w14:textId="77777777" w:rsidR="00921871" w:rsidRPr="003F2E07" w:rsidRDefault="00921871" w:rsidP="006F257E">
            <w:pPr>
              <w:rPr>
                <w:b w:val="0"/>
              </w:rPr>
            </w:pPr>
          </w:p>
        </w:tc>
      </w:tr>
    </w:tbl>
    <w:p w14:paraId="292F11C2" w14:textId="77777777" w:rsidR="002B509A" w:rsidRPr="00AB5A7E" w:rsidRDefault="002B509A" w:rsidP="00E1260A"/>
    <w:tbl>
      <w:tblPr>
        <w:tblStyle w:val="GridTable1Light1"/>
        <w:tblW w:w="5458" w:type="pct"/>
        <w:tblInd w:w="-635" w:type="dxa"/>
        <w:tblLook w:val="04A0" w:firstRow="1" w:lastRow="0" w:firstColumn="1" w:lastColumn="0" w:noHBand="0" w:noVBand="1"/>
      </w:tblPr>
      <w:tblGrid>
        <w:gridCol w:w="3370"/>
        <w:gridCol w:w="8736"/>
      </w:tblGrid>
      <w:tr w:rsidR="00210A24" w:rsidRPr="00AB5A7E" w14:paraId="19267A56" w14:textId="77777777"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5B5358" w:rsidRPr="005B5358" w14:paraId="6255A381" w14:textId="77777777" w:rsidTr="00106CAE">
              <w:trPr>
                <w:trHeight w:val="6165"/>
                <w:jc w:val="center"/>
              </w:trPr>
              <w:tc>
                <w:tcPr>
                  <w:tcW w:w="2637" w:type="dxa"/>
                </w:tcPr>
                <w:p w14:paraId="0DC91280" w14:textId="77777777" w:rsidR="009F2175" w:rsidRPr="000F58C3" w:rsidRDefault="00BB6D77" w:rsidP="00913055">
                  <w:pPr>
                    <w:pStyle w:val="Subtitle"/>
                    <w:rPr>
                      <w:noProof/>
                      <w:color w:val="FFFFFF" w:themeColor="background1"/>
                      <w:sz w:val="20"/>
                      <w:szCs w:val="20"/>
                    </w:rPr>
                  </w:pPr>
                  <w:r w:rsidRPr="000F58C3">
                    <w:rPr>
                      <w:noProof/>
                      <w:color w:val="FFFFFF" w:themeColor="background1"/>
                      <w:sz w:val="20"/>
                      <w:szCs w:val="20"/>
                    </w:rPr>
                    <w:lastRenderedPageBreak/>
                    <w:t>Crime Mapping</w:t>
                  </w:r>
                </w:p>
                <w:p w14:paraId="75D775DD" w14:textId="77777777" w:rsidR="00913055" w:rsidRPr="000F58C3" w:rsidRDefault="00913055" w:rsidP="00913055">
                  <w:pPr>
                    <w:pStyle w:val="Subtitle"/>
                    <w:rPr>
                      <w:color w:val="FFFFFF" w:themeColor="background1"/>
                      <w:sz w:val="20"/>
                      <w:szCs w:val="20"/>
                    </w:rPr>
                  </w:pPr>
                  <w:r w:rsidRPr="000F58C3">
                    <w:rPr>
                      <w:noProof/>
                      <w:color w:val="FFFFFF" w:themeColor="background1"/>
                      <w:sz w:val="20"/>
                      <w:szCs w:val="20"/>
                    </w:rPr>
                    <mc:AlternateContent>
                      <mc:Choice Requires="wps">
                        <w:drawing>
                          <wp:inline distT="0" distB="0" distL="0" distR="0" wp14:anchorId="574DE0CE" wp14:editId="61B633DF">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5D1B500"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65D1966B" w14:textId="77777777" w:rsidR="00913055" w:rsidRPr="000F58C3" w:rsidRDefault="00913055" w:rsidP="00913055">
                  <w:pPr>
                    <w:pStyle w:val="Subtitle"/>
                    <w:rPr>
                      <w:color w:val="FFFFFF" w:themeColor="background1"/>
                      <w:sz w:val="20"/>
                      <w:szCs w:val="20"/>
                    </w:rPr>
                  </w:pPr>
                </w:p>
                <w:p w14:paraId="34847FE2" w14:textId="663C9685" w:rsidR="009F2175" w:rsidRPr="000F58C3" w:rsidRDefault="009F2175" w:rsidP="00913055">
                  <w:pPr>
                    <w:pStyle w:val="BlockText"/>
                    <w:rPr>
                      <w:color w:val="FFFFFF" w:themeColor="background1"/>
                      <w:sz w:val="20"/>
                    </w:rPr>
                  </w:pPr>
                  <w:r w:rsidRPr="000F58C3">
                    <w:rPr>
                      <w:color w:val="FFFFFF" w:themeColor="background1"/>
                      <w:sz w:val="20"/>
                    </w:rPr>
                    <w:t xml:space="preserve">On the crime mapping </w:t>
                  </w:r>
                  <w:r w:rsidR="000F58C3" w:rsidRPr="000F58C3">
                    <w:rPr>
                      <w:color w:val="FFFFFF" w:themeColor="background1"/>
                      <w:sz w:val="20"/>
                    </w:rPr>
                    <w:t>website,</w:t>
                  </w:r>
                  <w:r w:rsidRPr="000F58C3">
                    <w:rPr>
                      <w:color w:val="FFFFFF" w:themeColor="background1"/>
                      <w:sz w:val="20"/>
                    </w:rPr>
                    <w:t xml:space="preserve"> you can run any crimes that you would like to look at in your neighborhood or throughout the city of Albuquerque.  You can also sign up to receive alerts in your specific area.</w:t>
                  </w:r>
                </w:p>
                <w:p w14:paraId="5A2AC1FD" w14:textId="77777777" w:rsidR="00061314" w:rsidRPr="000F58C3" w:rsidRDefault="009F2175" w:rsidP="00913055">
                  <w:pPr>
                    <w:pStyle w:val="BlockText"/>
                    <w:rPr>
                      <w:color w:val="FFFFFF" w:themeColor="background1"/>
                      <w:sz w:val="20"/>
                    </w:rPr>
                  </w:pPr>
                  <w:r w:rsidRPr="000F58C3">
                    <w:rPr>
                      <w:color w:val="FFFFFF" w:themeColor="background1"/>
                      <w:sz w:val="20"/>
                    </w:rPr>
                    <w:t xml:space="preserve">Crimemapping.com </w:t>
                  </w:r>
                </w:p>
                <w:p w14:paraId="3560EC4A" w14:textId="77777777" w:rsidR="00061314" w:rsidRPr="005B5358" w:rsidRDefault="00061314" w:rsidP="00913055">
                  <w:pPr>
                    <w:pStyle w:val="BlockText"/>
                    <w:rPr>
                      <w:color w:val="0070C0"/>
                      <w:sz w:val="20"/>
                    </w:rPr>
                  </w:pPr>
                </w:p>
              </w:tc>
            </w:tr>
          </w:tbl>
          <w:p w14:paraId="0A6E76CA" w14:textId="77777777" w:rsidR="00913055" w:rsidRPr="00AB5A7E" w:rsidRDefault="00913055" w:rsidP="005C0435">
            <w:pPr>
              <w:spacing w:after="160"/>
            </w:pPr>
          </w:p>
          <w:p w14:paraId="4ACFDE93" w14:textId="77777777" w:rsidR="00061314" w:rsidRPr="00AB5A7E" w:rsidRDefault="00061314" w:rsidP="005C0435">
            <w:pPr>
              <w:spacing w:after="160"/>
            </w:pPr>
          </w:p>
          <w:p w14:paraId="239A9A46" w14:textId="77777777" w:rsidR="00061314" w:rsidRPr="00AB5A7E" w:rsidRDefault="00061314" w:rsidP="005C0435">
            <w:pPr>
              <w:spacing w:after="160"/>
            </w:pPr>
          </w:p>
          <w:p w14:paraId="7D1D4658" w14:textId="77777777" w:rsidR="00061314" w:rsidRPr="00AB5A7E" w:rsidRDefault="00061314" w:rsidP="005C0435">
            <w:pPr>
              <w:spacing w:after="160"/>
            </w:pPr>
          </w:p>
          <w:p w14:paraId="672092C8" w14:textId="77777777" w:rsidR="00913055" w:rsidRPr="00AB5A7E" w:rsidRDefault="00913055" w:rsidP="005C0435">
            <w:pPr>
              <w:spacing w:after="160"/>
            </w:pPr>
          </w:p>
          <w:p w14:paraId="67ABE363" w14:textId="77777777" w:rsidR="00913055" w:rsidRPr="00AB5A7E" w:rsidRDefault="00913055" w:rsidP="005C0435">
            <w:pPr>
              <w:spacing w:after="160"/>
            </w:pPr>
          </w:p>
          <w:p w14:paraId="483F39E9" w14:textId="77777777" w:rsidR="008B1E63" w:rsidRPr="00AB5A7E" w:rsidRDefault="008B1E63" w:rsidP="005C0435">
            <w:pPr>
              <w:spacing w:after="160"/>
            </w:pPr>
          </w:p>
          <w:p w14:paraId="3C9D7D88" w14:textId="77777777" w:rsidR="008B1E63" w:rsidRPr="00AB5A7E" w:rsidRDefault="008B1E63" w:rsidP="005C0435">
            <w:pPr>
              <w:spacing w:after="160"/>
            </w:pPr>
          </w:p>
          <w:p w14:paraId="00E594BD" w14:textId="77777777" w:rsidR="008B1E63" w:rsidRPr="00AB5A7E" w:rsidRDefault="008B1E63" w:rsidP="005C0435">
            <w:pPr>
              <w:spacing w:after="160"/>
            </w:pPr>
          </w:p>
          <w:p w14:paraId="0287D155" w14:textId="77777777" w:rsidR="008B1E63" w:rsidRPr="00AB5A7E" w:rsidRDefault="008B1E63" w:rsidP="005C0435">
            <w:pPr>
              <w:spacing w:after="160"/>
            </w:pPr>
          </w:p>
          <w:p w14:paraId="2F7665F9" w14:textId="77777777" w:rsidR="008B1E63" w:rsidRPr="00AB5A7E" w:rsidRDefault="008B1E63" w:rsidP="005C0435">
            <w:pPr>
              <w:spacing w:after="160"/>
            </w:pPr>
          </w:p>
          <w:p w14:paraId="6C32DA5B" w14:textId="77777777" w:rsidR="008B1E63" w:rsidRPr="00AB5A7E" w:rsidRDefault="008B1E63" w:rsidP="005C0435">
            <w:pPr>
              <w:spacing w:after="160"/>
            </w:pPr>
          </w:p>
          <w:p w14:paraId="75EFBEE4" w14:textId="77777777" w:rsidR="008B1E63" w:rsidRPr="00AB5A7E" w:rsidRDefault="008B1E63" w:rsidP="005C0435">
            <w:pPr>
              <w:spacing w:after="160"/>
            </w:pPr>
          </w:p>
          <w:p w14:paraId="097B33BB" w14:textId="77777777" w:rsidR="008B1E63" w:rsidRPr="00AB5A7E" w:rsidRDefault="008B1E63" w:rsidP="005C0435">
            <w:pPr>
              <w:spacing w:after="160"/>
            </w:pPr>
          </w:p>
          <w:p w14:paraId="567C4CFF" w14:textId="77777777" w:rsidR="008B1E63" w:rsidRPr="00AB5A7E" w:rsidRDefault="008B1E63" w:rsidP="005C0435">
            <w:pPr>
              <w:spacing w:after="160"/>
            </w:pPr>
          </w:p>
          <w:p w14:paraId="79A2B816" w14:textId="77777777" w:rsidR="008B1E63" w:rsidRPr="00AB5A7E" w:rsidRDefault="008B1E63" w:rsidP="005C0435">
            <w:pPr>
              <w:spacing w:after="160"/>
            </w:pPr>
          </w:p>
          <w:p w14:paraId="727D21F2" w14:textId="77777777" w:rsidR="008B1E63" w:rsidRPr="00AB5A7E" w:rsidRDefault="008B1E63" w:rsidP="005C0435">
            <w:pPr>
              <w:spacing w:after="160"/>
            </w:pPr>
          </w:p>
          <w:p w14:paraId="458C27CA" w14:textId="77777777" w:rsidR="008B1E63" w:rsidRPr="00AB5A7E" w:rsidRDefault="008B1E63" w:rsidP="005C0435">
            <w:pPr>
              <w:spacing w:after="160"/>
            </w:pPr>
          </w:p>
          <w:p w14:paraId="2CDF595C" w14:textId="77777777" w:rsidR="008B1E63" w:rsidRPr="00AB5A7E" w:rsidRDefault="008B1E63" w:rsidP="005C0435">
            <w:pPr>
              <w:spacing w:after="160"/>
            </w:pPr>
          </w:p>
          <w:p w14:paraId="0F73E442" w14:textId="77777777" w:rsidR="008B1E63" w:rsidRPr="00AB5A7E" w:rsidRDefault="008B1E63" w:rsidP="005C0435">
            <w:pPr>
              <w:spacing w:after="160"/>
            </w:pPr>
          </w:p>
          <w:p w14:paraId="6C08768A" w14:textId="417006AC" w:rsidR="001E150D" w:rsidRPr="00AB5A7E" w:rsidRDefault="001E150D" w:rsidP="001E150D">
            <w:pPr>
              <w:spacing w:after="160"/>
              <w:jc w:val="center"/>
              <w:rPr>
                <w:color w:val="208566" w:themeColor="accent1" w:themeShade="BF"/>
              </w:rPr>
            </w:pPr>
          </w:p>
          <w:p w14:paraId="1BB87FAD" w14:textId="77777777" w:rsidR="00BB3F03" w:rsidRPr="00AB5A7E" w:rsidRDefault="00BB3F03" w:rsidP="001E150D">
            <w:pPr>
              <w:spacing w:after="160"/>
              <w:jc w:val="center"/>
              <w:rPr>
                <w:color w:val="208566" w:themeColor="accent1" w:themeShade="BF"/>
              </w:rPr>
            </w:pPr>
          </w:p>
          <w:p w14:paraId="1006C6EC" w14:textId="4C42A6B9" w:rsidR="001E150D" w:rsidRPr="00AB5A7E" w:rsidRDefault="001E150D" w:rsidP="001E150D">
            <w:pPr>
              <w:spacing w:after="160"/>
              <w:jc w:val="center"/>
              <w:rPr>
                <w:color w:val="208566" w:themeColor="accent1" w:themeShade="BF"/>
              </w:rPr>
            </w:pPr>
          </w:p>
          <w:p w14:paraId="6F0A129D" w14:textId="77777777" w:rsidR="00BB3F03" w:rsidRPr="00AB5A7E" w:rsidRDefault="00BB3F03" w:rsidP="001E150D">
            <w:pPr>
              <w:spacing w:after="160"/>
              <w:jc w:val="center"/>
              <w:rPr>
                <w:color w:val="208566" w:themeColor="accent1" w:themeShade="BF"/>
              </w:rPr>
            </w:pPr>
          </w:p>
          <w:p w14:paraId="70790ACA" w14:textId="77777777" w:rsidR="001E150D" w:rsidRPr="00AB5A7E" w:rsidRDefault="001E150D" w:rsidP="001E150D">
            <w:pPr>
              <w:spacing w:after="160"/>
              <w:jc w:val="center"/>
              <w:rPr>
                <w:color w:val="208566" w:themeColor="accent1" w:themeShade="BF"/>
              </w:rPr>
            </w:pPr>
          </w:p>
          <w:p w14:paraId="6E9FEE07" w14:textId="77777777" w:rsidR="001E150D" w:rsidRPr="00AB5A7E" w:rsidRDefault="001E150D" w:rsidP="001E150D">
            <w:pPr>
              <w:spacing w:after="160"/>
              <w:jc w:val="center"/>
              <w:rPr>
                <w:color w:val="208566" w:themeColor="accent1" w:themeShade="BF"/>
              </w:rPr>
            </w:pPr>
          </w:p>
          <w:p w14:paraId="087B6C1F" w14:textId="77777777" w:rsidR="001E150D" w:rsidRPr="00AB5A7E" w:rsidRDefault="001E150D" w:rsidP="001E150D">
            <w:pPr>
              <w:spacing w:after="160"/>
              <w:jc w:val="center"/>
              <w:rPr>
                <w:color w:val="208566" w:themeColor="accent1" w:themeShade="BF"/>
              </w:rPr>
            </w:pPr>
          </w:p>
          <w:p w14:paraId="01EF9232" w14:textId="77777777" w:rsidR="001E150D" w:rsidRPr="00AB5A7E" w:rsidRDefault="001E150D" w:rsidP="001E150D">
            <w:pPr>
              <w:spacing w:after="160"/>
              <w:jc w:val="center"/>
              <w:rPr>
                <w:color w:val="208566" w:themeColor="accent1" w:themeShade="BF"/>
              </w:rPr>
            </w:pPr>
          </w:p>
          <w:p w14:paraId="5EC82CBA" w14:textId="77777777" w:rsidR="001E150D" w:rsidRPr="00AB5A7E" w:rsidRDefault="001E150D" w:rsidP="001E150D">
            <w:pPr>
              <w:spacing w:after="160"/>
              <w:jc w:val="center"/>
              <w:rPr>
                <w:color w:val="208566" w:themeColor="accent1" w:themeShade="BF"/>
              </w:rPr>
            </w:pPr>
          </w:p>
          <w:p w14:paraId="4068CDFD" w14:textId="77777777" w:rsidR="001E150D" w:rsidRPr="00AB5A7E" w:rsidRDefault="001E150D" w:rsidP="001E150D">
            <w:pPr>
              <w:spacing w:after="160"/>
              <w:jc w:val="center"/>
              <w:rPr>
                <w:color w:val="208566" w:themeColor="accent1" w:themeShade="BF"/>
              </w:rPr>
            </w:pPr>
          </w:p>
          <w:p w14:paraId="0FB33B67" w14:textId="77777777" w:rsidR="001E150D" w:rsidRPr="00AB5A7E" w:rsidRDefault="001E150D" w:rsidP="001E150D">
            <w:pPr>
              <w:spacing w:after="160"/>
              <w:jc w:val="center"/>
              <w:rPr>
                <w:color w:val="208566" w:themeColor="accent1" w:themeShade="BF"/>
              </w:rPr>
            </w:pPr>
          </w:p>
          <w:p w14:paraId="69FAA5BF" w14:textId="77777777" w:rsidR="001E150D" w:rsidRPr="00AB5A7E" w:rsidRDefault="001E150D" w:rsidP="001E150D">
            <w:pPr>
              <w:spacing w:after="160"/>
              <w:jc w:val="center"/>
              <w:rPr>
                <w:color w:val="208566" w:themeColor="accent1" w:themeShade="BF"/>
              </w:rPr>
            </w:pPr>
          </w:p>
          <w:p w14:paraId="4FB58D97" w14:textId="77777777" w:rsidR="001E150D" w:rsidRPr="00AB5A7E" w:rsidRDefault="001E150D" w:rsidP="001E150D">
            <w:pPr>
              <w:spacing w:after="160"/>
              <w:jc w:val="center"/>
              <w:rPr>
                <w:color w:val="208566" w:themeColor="accent1" w:themeShade="BF"/>
              </w:rPr>
            </w:pPr>
          </w:p>
          <w:p w14:paraId="0305C7B4" w14:textId="77777777" w:rsidR="001E150D" w:rsidRPr="00AB5A7E" w:rsidRDefault="001E150D" w:rsidP="001E150D">
            <w:pPr>
              <w:spacing w:after="160"/>
              <w:jc w:val="center"/>
              <w:rPr>
                <w:color w:val="208566" w:themeColor="accent1" w:themeShade="BF"/>
              </w:rPr>
            </w:pPr>
          </w:p>
          <w:p w14:paraId="0FCB02CF" w14:textId="77777777" w:rsidR="001E150D" w:rsidRPr="00AB5A7E" w:rsidRDefault="001E150D" w:rsidP="001E150D">
            <w:pPr>
              <w:spacing w:after="160"/>
              <w:jc w:val="center"/>
              <w:rPr>
                <w:color w:val="208566" w:themeColor="accent1" w:themeShade="BF"/>
              </w:rPr>
            </w:pPr>
          </w:p>
          <w:p w14:paraId="7A377E70" w14:textId="77777777" w:rsidR="001E150D" w:rsidRPr="00AB5A7E" w:rsidRDefault="001E150D" w:rsidP="001E150D">
            <w:pPr>
              <w:spacing w:after="160"/>
              <w:jc w:val="center"/>
              <w:rPr>
                <w:color w:val="208566" w:themeColor="accent1" w:themeShade="BF"/>
              </w:rPr>
            </w:pPr>
          </w:p>
          <w:p w14:paraId="3DFA8B38" w14:textId="77777777" w:rsidR="001E150D" w:rsidRDefault="001E150D" w:rsidP="001E150D">
            <w:pPr>
              <w:spacing w:after="160"/>
              <w:jc w:val="center"/>
              <w:rPr>
                <w:color w:val="208566" w:themeColor="accent1" w:themeShade="BF"/>
              </w:rPr>
            </w:pPr>
          </w:p>
          <w:p w14:paraId="4FBBB8FC" w14:textId="77777777" w:rsidR="00DC2D6F" w:rsidRDefault="00DC2D6F" w:rsidP="001E150D">
            <w:pPr>
              <w:spacing w:after="160"/>
              <w:jc w:val="center"/>
              <w:rPr>
                <w:color w:val="208566" w:themeColor="accent1" w:themeShade="BF"/>
              </w:rPr>
            </w:pPr>
          </w:p>
          <w:p w14:paraId="6FB48CFC" w14:textId="77777777" w:rsidR="00DC2D6F" w:rsidRDefault="00DC2D6F" w:rsidP="001E150D">
            <w:pPr>
              <w:spacing w:after="160"/>
              <w:jc w:val="center"/>
              <w:rPr>
                <w:color w:val="208566" w:themeColor="accent1" w:themeShade="BF"/>
              </w:rPr>
            </w:pPr>
          </w:p>
          <w:p w14:paraId="7C919FE5" w14:textId="77777777" w:rsidR="00DC2D6F" w:rsidRDefault="00DC2D6F" w:rsidP="001E150D">
            <w:pPr>
              <w:spacing w:after="160"/>
              <w:jc w:val="center"/>
              <w:rPr>
                <w:color w:val="208566" w:themeColor="accent1" w:themeShade="BF"/>
              </w:rPr>
            </w:pPr>
          </w:p>
          <w:p w14:paraId="79B01A3C" w14:textId="77777777" w:rsidR="00DC2D6F" w:rsidRDefault="00DC2D6F" w:rsidP="001E150D">
            <w:pPr>
              <w:spacing w:after="160"/>
              <w:jc w:val="center"/>
              <w:rPr>
                <w:color w:val="208566" w:themeColor="accent1" w:themeShade="BF"/>
              </w:rPr>
            </w:pPr>
          </w:p>
          <w:p w14:paraId="73EB6E59" w14:textId="77777777" w:rsidR="00DC2D6F" w:rsidRDefault="00DC2D6F" w:rsidP="001E150D">
            <w:pPr>
              <w:spacing w:after="160"/>
              <w:jc w:val="center"/>
              <w:rPr>
                <w:color w:val="208566" w:themeColor="accent1" w:themeShade="BF"/>
              </w:rPr>
            </w:pPr>
          </w:p>
          <w:p w14:paraId="29F54498" w14:textId="77777777" w:rsidR="00DC2D6F" w:rsidRPr="00AB5A7E" w:rsidRDefault="00DC2D6F" w:rsidP="001E150D">
            <w:pPr>
              <w:spacing w:after="160"/>
              <w:jc w:val="center"/>
              <w:rPr>
                <w:color w:val="208566" w:themeColor="accent1" w:themeShade="BF"/>
              </w:rPr>
            </w:pPr>
          </w:p>
          <w:p w14:paraId="4155433A" w14:textId="77777777" w:rsidR="001E150D" w:rsidRPr="00AB5A7E" w:rsidRDefault="001E150D" w:rsidP="001E150D">
            <w:pPr>
              <w:spacing w:after="160"/>
              <w:jc w:val="center"/>
              <w:rPr>
                <w:color w:val="208566" w:themeColor="accent1" w:themeShade="BF"/>
              </w:rPr>
            </w:pPr>
          </w:p>
          <w:p w14:paraId="7F00D0E6" w14:textId="77777777" w:rsidR="001E150D" w:rsidRPr="00AB5A7E" w:rsidRDefault="001E150D" w:rsidP="001E150D">
            <w:pPr>
              <w:spacing w:after="160"/>
              <w:jc w:val="center"/>
              <w:rPr>
                <w:color w:val="208566" w:themeColor="accent1" w:themeShade="BF"/>
              </w:rPr>
            </w:pPr>
          </w:p>
          <w:p w14:paraId="5D5AF6AC" w14:textId="77777777" w:rsidR="001E150D" w:rsidRPr="00AB5A7E" w:rsidRDefault="001E150D" w:rsidP="001E150D">
            <w:pPr>
              <w:spacing w:after="160"/>
              <w:jc w:val="center"/>
              <w:rPr>
                <w:color w:val="208566" w:themeColor="accent1" w:themeShade="BF"/>
              </w:rPr>
            </w:pPr>
          </w:p>
          <w:p w14:paraId="05B60CB7" w14:textId="3402D642" w:rsidR="001E150D" w:rsidRDefault="001E150D" w:rsidP="001E150D">
            <w:pPr>
              <w:spacing w:after="160"/>
              <w:jc w:val="center"/>
              <w:rPr>
                <w:b w:val="0"/>
                <w:bCs w:val="0"/>
                <w:color w:val="208566" w:themeColor="accent1" w:themeShade="BF"/>
              </w:rPr>
            </w:pPr>
          </w:p>
          <w:p w14:paraId="6BE26DA7" w14:textId="4C43983B" w:rsidR="000D6FE2" w:rsidRDefault="000D6FE2" w:rsidP="001E150D">
            <w:pPr>
              <w:spacing w:after="160"/>
              <w:jc w:val="center"/>
              <w:rPr>
                <w:b w:val="0"/>
                <w:bCs w:val="0"/>
                <w:color w:val="208566" w:themeColor="accent1" w:themeShade="BF"/>
              </w:rPr>
            </w:pPr>
          </w:p>
          <w:p w14:paraId="5833E47A" w14:textId="59D0FC61" w:rsidR="000D6FE2" w:rsidRDefault="000D6FE2" w:rsidP="001E150D">
            <w:pPr>
              <w:spacing w:after="160"/>
              <w:jc w:val="center"/>
              <w:rPr>
                <w:b w:val="0"/>
                <w:bCs w:val="0"/>
                <w:color w:val="208566" w:themeColor="accent1" w:themeShade="BF"/>
              </w:rPr>
            </w:pPr>
          </w:p>
          <w:p w14:paraId="416EE9D5" w14:textId="570D6CFD" w:rsidR="000D6FE2" w:rsidRDefault="000D6FE2" w:rsidP="001E150D">
            <w:pPr>
              <w:spacing w:after="160"/>
              <w:jc w:val="center"/>
              <w:rPr>
                <w:b w:val="0"/>
                <w:bCs w:val="0"/>
                <w:color w:val="208566" w:themeColor="accent1" w:themeShade="BF"/>
              </w:rPr>
            </w:pPr>
          </w:p>
          <w:p w14:paraId="391B133B" w14:textId="5EBD98CC" w:rsidR="000D6FE2" w:rsidRDefault="000D6FE2" w:rsidP="001E150D">
            <w:pPr>
              <w:spacing w:after="160"/>
              <w:jc w:val="center"/>
              <w:rPr>
                <w:b w:val="0"/>
                <w:bCs w:val="0"/>
                <w:color w:val="208566" w:themeColor="accent1" w:themeShade="BF"/>
              </w:rPr>
            </w:pPr>
          </w:p>
          <w:p w14:paraId="2A9BA633" w14:textId="3043AF12" w:rsidR="000D6FE2" w:rsidRDefault="000D6FE2" w:rsidP="001E150D">
            <w:pPr>
              <w:spacing w:after="160"/>
              <w:jc w:val="center"/>
              <w:rPr>
                <w:b w:val="0"/>
                <w:bCs w:val="0"/>
                <w:color w:val="208566" w:themeColor="accent1" w:themeShade="BF"/>
              </w:rPr>
            </w:pPr>
          </w:p>
          <w:p w14:paraId="2FA01663" w14:textId="2B87AD6E" w:rsidR="000D6FE2" w:rsidRDefault="000D6FE2" w:rsidP="001E150D">
            <w:pPr>
              <w:spacing w:after="160"/>
              <w:jc w:val="center"/>
              <w:rPr>
                <w:b w:val="0"/>
                <w:bCs w:val="0"/>
                <w:color w:val="208566" w:themeColor="accent1" w:themeShade="BF"/>
              </w:rPr>
            </w:pPr>
          </w:p>
          <w:p w14:paraId="0F152A28" w14:textId="39FF082A" w:rsidR="000D6FE2" w:rsidRDefault="000D6FE2" w:rsidP="001E150D">
            <w:pPr>
              <w:spacing w:after="160"/>
              <w:jc w:val="center"/>
              <w:rPr>
                <w:b w:val="0"/>
                <w:bCs w:val="0"/>
                <w:color w:val="208566" w:themeColor="accent1" w:themeShade="BF"/>
              </w:rPr>
            </w:pPr>
          </w:p>
          <w:p w14:paraId="07E8FF9D" w14:textId="77777777" w:rsidR="000D6FE2" w:rsidRPr="00AB5A7E" w:rsidRDefault="000D6FE2" w:rsidP="001E150D">
            <w:pPr>
              <w:spacing w:after="160"/>
              <w:jc w:val="center"/>
              <w:rPr>
                <w:color w:val="208566" w:themeColor="accent1" w:themeShade="BF"/>
              </w:rPr>
            </w:pPr>
          </w:p>
          <w:p w14:paraId="34126EFF" w14:textId="77777777" w:rsidR="001E150D" w:rsidRPr="00AB5A7E" w:rsidRDefault="001E150D" w:rsidP="001E150D">
            <w:pPr>
              <w:spacing w:after="160"/>
              <w:jc w:val="center"/>
              <w:rPr>
                <w:color w:val="208566" w:themeColor="accent1" w:themeShade="BF"/>
              </w:rPr>
            </w:pPr>
          </w:p>
          <w:p w14:paraId="4238EE0D" w14:textId="77777777" w:rsidR="001E150D" w:rsidRPr="00AB5A7E" w:rsidRDefault="001E150D" w:rsidP="001E150D">
            <w:pPr>
              <w:spacing w:after="160"/>
              <w:jc w:val="center"/>
            </w:pPr>
            <w:r w:rsidRPr="00AB5A7E">
              <w:t>Valley Crime Prevention Specialist</w:t>
            </w:r>
          </w:p>
          <w:p w14:paraId="1D113228" w14:textId="77777777" w:rsidR="00420FF0" w:rsidRPr="005B5358" w:rsidRDefault="00420FF0" w:rsidP="001E150D">
            <w:pPr>
              <w:spacing w:after="160"/>
              <w:jc w:val="center"/>
              <w:rPr>
                <w:color w:val="FF0000"/>
              </w:rPr>
            </w:pPr>
            <w:r w:rsidRPr="005B5358">
              <w:rPr>
                <w:color w:val="FF0000"/>
              </w:rPr>
              <w:t>Brittany Martinez</w:t>
            </w:r>
          </w:p>
          <w:p w14:paraId="37BDDC4F" w14:textId="77777777" w:rsidR="001E150D" w:rsidRPr="005B5358" w:rsidRDefault="001E150D" w:rsidP="001E150D">
            <w:pPr>
              <w:spacing w:after="160"/>
              <w:jc w:val="center"/>
              <w:rPr>
                <w:color w:val="FF0000"/>
              </w:rPr>
            </w:pPr>
            <w:r w:rsidRPr="005B5358">
              <w:rPr>
                <w:color w:val="FF0000"/>
              </w:rPr>
              <w:t>5408 2</w:t>
            </w:r>
            <w:r w:rsidRPr="005B5358">
              <w:rPr>
                <w:color w:val="FF0000"/>
                <w:vertAlign w:val="superscript"/>
              </w:rPr>
              <w:t>nd</w:t>
            </w:r>
            <w:r w:rsidRPr="005B5358">
              <w:rPr>
                <w:color w:val="FF0000"/>
              </w:rPr>
              <w:t xml:space="preserve"> St NW</w:t>
            </w:r>
          </w:p>
          <w:p w14:paraId="09B989E2" w14:textId="77777777" w:rsidR="001E150D" w:rsidRPr="005B5358" w:rsidRDefault="001E150D" w:rsidP="001E150D">
            <w:pPr>
              <w:spacing w:after="160"/>
              <w:jc w:val="center"/>
              <w:rPr>
                <w:color w:val="FF0000"/>
              </w:rPr>
            </w:pPr>
            <w:r w:rsidRPr="005B5358">
              <w:rPr>
                <w:color w:val="FF0000"/>
              </w:rPr>
              <w:t>Albuquerque, NM 87107</w:t>
            </w:r>
          </w:p>
          <w:p w14:paraId="2DEB6C02" w14:textId="77777777" w:rsidR="001E150D" w:rsidRPr="005B5358" w:rsidRDefault="001E150D" w:rsidP="001E150D">
            <w:pPr>
              <w:spacing w:after="160"/>
              <w:jc w:val="center"/>
              <w:rPr>
                <w:color w:val="FF0000"/>
              </w:rPr>
            </w:pPr>
            <w:r w:rsidRPr="005B5358">
              <w:rPr>
                <w:color w:val="FF0000"/>
              </w:rPr>
              <w:t>505-761-8805</w:t>
            </w:r>
          </w:p>
          <w:p w14:paraId="3B9B5873" w14:textId="77777777" w:rsidR="0059268E" w:rsidRPr="00AB5A7E" w:rsidRDefault="0059268E" w:rsidP="001E150D">
            <w:pPr>
              <w:spacing w:after="160"/>
              <w:jc w:val="center"/>
              <w:rPr>
                <w:color w:val="208566" w:themeColor="accent1" w:themeShade="BF"/>
              </w:rPr>
            </w:pPr>
          </w:p>
          <w:p w14:paraId="519D17CE" w14:textId="77777777" w:rsidR="001E150D" w:rsidRPr="00AB5A7E" w:rsidRDefault="00420FF0" w:rsidP="001E150D">
            <w:pPr>
              <w:spacing w:after="160"/>
              <w:jc w:val="center"/>
              <w:rPr>
                <w:color w:val="208566" w:themeColor="accent1" w:themeShade="BF"/>
              </w:rPr>
            </w:pPr>
            <w:r w:rsidRPr="00AB5A7E">
              <w:rPr>
                <w:noProof/>
                <w:color w:val="208566" w:themeColor="accent1" w:themeShade="BF"/>
              </w:rPr>
              <w:drawing>
                <wp:inline distT="0" distB="0" distL="0" distR="0" wp14:anchorId="68A6B833" wp14:editId="5EF57935">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27">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14:paraId="12A7267C" w14:textId="77777777" w:rsidR="001E150D" w:rsidRPr="00AB5A7E" w:rsidRDefault="00420FF0" w:rsidP="001E150D">
            <w:pPr>
              <w:spacing w:after="160"/>
              <w:jc w:val="center"/>
              <w:rPr>
                <w:b w:val="0"/>
              </w:rPr>
            </w:pPr>
            <w:r w:rsidRPr="00AB5A7E">
              <w:rPr>
                <w:b w:val="0"/>
              </w:rPr>
              <w:t>Brittany Martinez</w:t>
            </w:r>
            <w:r w:rsidR="007A1E02" w:rsidRPr="00AB5A7E">
              <w:rPr>
                <w:b w:val="0"/>
              </w:rPr>
              <w:t xml:space="preserve">, our Valley Crime </w:t>
            </w:r>
            <w:r w:rsidR="0075425D" w:rsidRPr="00AB5A7E">
              <w:rPr>
                <w:b w:val="0"/>
              </w:rPr>
              <w:t xml:space="preserve">Prevention Specialist is here to help </w:t>
            </w:r>
            <w:r w:rsidR="007A1E02" w:rsidRPr="00AB5A7E">
              <w:rPr>
                <w:b w:val="0"/>
              </w:rPr>
              <w:t xml:space="preserve">answer any questions you may have related to crime prevention, neighborhood watch, or APD involved community events. </w:t>
            </w:r>
          </w:p>
          <w:p w14:paraId="317C250F" w14:textId="77777777" w:rsidR="00E0002E" w:rsidRPr="005B5358" w:rsidRDefault="00573236" w:rsidP="00E0002E">
            <w:pPr>
              <w:spacing w:after="160"/>
              <w:jc w:val="center"/>
              <w:rPr>
                <w:b w:val="0"/>
                <w:color w:val="0070C0"/>
              </w:rPr>
            </w:pPr>
            <w:hyperlink r:id="rId28" w:history="1">
              <w:r w:rsidR="00E0002E" w:rsidRPr="005B5358">
                <w:rPr>
                  <w:rStyle w:val="Hyperlink"/>
                  <w:b w:val="0"/>
                  <w:color w:val="0070C0"/>
                </w:rPr>
                <w:t>brimartinez@cabq.gov</w:t>
              </w:r>
            </w:hyperlink>
          </w:p>
          <w:p w14:paraId="02A68B44" w14:textId="77777777" w:rsidR="00E0002E" w:rsidRPr="00AB5A7E" w:rsidRDefault="00E0002E" w:rsidP="00E0002E">
            <w:pPr>
              <w:spacing w:after="160"/>
              <w:jc w:val="center"/>
              <w:rPr>
                <w:b w:val="0"/>
              </w:rPr>
            </w:pPr>
            <w:r w:rsidRPr="00AB5A7E">
              <w:rPr>
                <w:b w:val="0"/>
              </w:rPr>
              <w:t>505-761-8805</w:t>
            </w:r>
          </w:p>
          <w:p w14:paraId="4A3968E0" w14:textId="77777777" w:rsidR="00E0002E" w:rsidRPr="00AB5A7E" w:rsidRDefault="00E0002E" w:rsidP="00E0002E">
            <w:pPr>
              <w:spacing w:after="160"/>
              <w:jc w:val="center"/>
              <w:rPr>
                <w:b w:val="0"/>
              </w:rPr>
            </w:pPr>
          </w:p>
          <w:p w14:paraId="1779238F" w14:textId="77777777" w:rsidR="001E150D" w:rsidRPr="00AB5A7E" w:rsidRDefault="001E150D" w:rsidP="00586F17">
            <w:pPr>
              <w:spacing w:after="160"/>
              <w:rPr>
                <w:color w:val="208566" w:themeColor="accent1" w:themeShade="BF"/>
              </w:rPr>
            </w:pPr>
          </w:p>
          <w:p w14:paraId="1D55E8B0" w14:textId="77777777" w:rsidR="001E150D" w:rsidRPr="00AB5A7E" w:rsidRDefault="001E150D" w:rsidP="007E46AE">
            <w:pPr>
              <w:spacing w:after="160"/>
              <w:rPr>
                <w:color w:val="208566" w:themeColor="accent1" w:themeShade="BF"/>
              </w:rPr>
            </w:pPr>
          </w:p>
          <w:p w14:paraId="03CC6336" w14:textId="65F364F6" w:rsidR="00B7366F" w:rsidRPr="00AB5A7E" w:rsidRDefault="00921871" w:rsidP="00921871">
            <w:pPr>
              <w:spacing w:after="160"/>
              <w:jc w:val="center"/>
              <w:rPr>
                <w:noProof/>
                <w:color w:val="208566" w:themeColor="accent1" w:themeShade="BF"/>
              </w:rPr>
            </w:pPr>
            <w:r w:rsidRPr="00AB5A7E">
              <w:rPr>
                <w:noProof/>
                <w:color w:val="208566" w:themeColor="accent1" w:themeShade="BF"/>
              </w:rPr>
              <w:drawing>
                <wp:inline distT="0" distB="0" distL="0" distR="0" wp14:anchorId="45752355" wp14:editId="39D95849">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29">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p w14:paraId="5306B5BB" w14:textId="77777777" w:rsidR="00B7366F" w:rsidRPr="00AB5A7E" w:rsidRDefault="00B7366F" w:rsidP="00586F17">
            <w:pPr>
              <w:spacing w:after="160"/>
              <w:rPr>
                <w:noProof/>
                <w:color w:val="208566" w:themeColor="accent1" w:themeShade="BF"/>
              </w:rPr>
            </w:pPr>
          </w:p>
          <w:p w14:paraId="437699BB" w14:textId="77777777" w:rsidR="00B7366F" w:rsidRPr="00AB5A7E" w:rsidRDefault="00B7366F" w:rsidP="00586F17">
            <w:pPr>
              <w:spacing w:after="160"/>
              <w:rPr>
                <w:noProof/>
                <w:color w:val="208566" w:themeColor="accent1" w:themeShade="BF"/>
              </w:rPr>
            </w:pPr>
          </w:p>
          <w:p w14:paraId="37F469C2" w14:textId="11C83EBA" w:rsidR="00B7366F" w:rsidRPr="00AB5A7E" w:rsidRDefault="00B7366F" w:rsidP="00586F17">
            <w:pPr>
              <w:spacing w:after="160"/>
              <w:rPr>
                <w:noProof/>
                <w:color w:val="208566" w:themeColor="accent1" w:themeShade="BF"/>
              </w:rPr>
            </w:pPr>
          </w:p>
          <w:p w14:paraId="368A149D" w14:textId="77777777" w:rsidR="00B7366F" w:rsidRPr="00AB5A7E" w:rsidRDefault="00B7366F" w:rsidP="00586F17">
            <w:pPr>
              <w:spacing w:after="160"/>
              <w:rPr>
                <w:noProof/>
                <w:color w:val="208566" w:themeColor="accent1" w:themeShade="BF"/>
              </w:rPr>
            </w:pPr>
          </w:p>
          <w:p w14:paraId="6A459C68" w14:textId="77777777" w:rsidR="00B7366F" w:rsidRPr="00AB5A7E" w:rsidRDefault="00AB5D74" w:rsidP="00586F17">
            <w:pPr>
              <w:spacing w:after="160"/>
              <w:rPr>
                <w:noProof/>
                <w:color w:val="208566" w:themeColor="accent1" w:themeShade="BF"/>
              </w:rPr>
            </w:pPr>
            <w:r w:rsidRPr="00AB5A7E">
              <w:rPr>
                <w:noProof/>
                <w:color w:val="1F497D"/>
              </w:rPr>
              <w:lastRenderedPageBreak/>
              <w:drawing>
                <wp:inline distT="0" distB="0" distL="0" distR="0" wp14:anchorId="0A37C9B0" wp14:editId="194119D7">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14:paraId="0B8E25AA" w14:textId="77777777" w:rsidR="00B7366F" w:rsidRPr="00AB5A7E" w:rsidRDefault="00B7366F" w:rsidP="00586F17">
            <w:pPr>
              <w:spacing w:after="160"/>
              <w:rPr>
                <w:noProof/>
                <w:color w:val="208566" w:themeColor="accent1" w:themeShade="BF"/>
              </w:rPr>
            </w:pPr>
          </w:p>
          <w:p w14:paraId="6747A31A" w14:textId="77777777" w:rsidR="00B7366F" w:rsidRPr="00AB5A7E" w:rsidRDefault="00B7366F" w:rsidP="00586F17">
            <w:pPr>
              <w:spacing w:after="160"/>
              <w:rPr>
                <w:noProof/>
                <w:color w:val="208566" w:themeColor="accent1" w:themeShade="BF"/>
              </w:rPr>
            </w:pPr>
          </w:p>
          <w:p w14:paraId="42490D10" w14:textId="1EA27D31" w:rsidR="00F0505E" w:rsidRPr="00AB5A7E" w:rsidRDefault="00F0505E" w:rsidP="00586F17">
            <w:pPr>
              <w:spacing w:after="160"/>
              <w:rPr>
                <w:color w:val="208566" w:themeColor="accent1" w:themeShade="BF"/>
              </w:rPr>
            </w:pPr>
          </w:p>
        </w:tc>
        <w:tc>
          <w:tcPr>
            <w:tcW w:w="8597" w:type="dxa"/>
          </w:tcPr>
          <w:p w14:paraId="0786F8E1" w14:textId="31F9ED78" w:rsidR="00DB294B" w:rsidRDefault="00DB294B" w:rsidP="00590D43">
            <w:pPr>
              <w:pStyle w:val="Heading2"/>
              <w:jc w:val="center"/>
              <w:outlineLvl w:val="1"/>
              <w:cnfStyle w:val="100000000000" w:firstRow="1" w:lastRow="0" w:firstColumn="0" w:lastColumn="0" w:oddVBand="0" w:evenVBand="0" w:oddHBand="0" w:evenHBand="0" w:firstRowFirstColumn="0" w:firstRowLastColumn="0" w:lastRowFirstColumn="0" w:lastRowLastColumn="0"/>
              <w:rPr>
                <w:b w:val="0"/>
                <w:bCs w:val="0"/>
                <w:sz w:val="24"/>
                <w:szCs w:val="24"/>
              </w:rPr>
            </w:pPr>
          </w:p>
          <w:p w14:paraId="5C17EEBB" w14:textId="1D2E697B" w:rsidR="00526A94" w:rsidRDefault="00526A94" w:rsidP="00526A94">
            <w:pPr>
              <w:cnfStyle w:val="100000000000" w:firstRow="1" w:lastRow="0" w:firstColumn="0" w:lastColumn="0" w:oddVBand="0" w:evenVBand="0" w:oddHBand="0" w:evenHBand="0" w:firstRowFirstColumn="0" w:firstRowLastColumn="0" w:lastRowFirstColumn="0" w:lastRowLastColumn="0"/>
              <w:rPr>
                <w:b w:val="0"/>
                <w:bCs w:val="0"/>
              </w:rPr>
            </w:pPr>
          </w:p>
          <w:p w14:paraId="18915C97" w14:textId="77777777" w:rsidR="00526A94" w:rsidRPr="00526A94" w:rsidRDefault="00526A94" w:rsidP="00526A94">
            <w:pPr>
              <w:cnfStyle w:val="100000000000" w:firstRow="1" w:lastRow="0" w:firstColumn="0" w:lastColumn="0" w:oddVBand="0" w:evenVBand="0" w:oddHBand="0" w:evenHBand="0" w:firstRowFirstColumn="0" w:firstRowLastColumn="0" w:lastRowFirstColumn="0" w:lastRowLastColumn="0"/>
            </w:pPr>
          </w:p>
          <w:p w14:paraId="60068FF3" w14:textId="77777777" w:rsidR="00913055" w:rsidRPr="00526A94" w:rsidRDefault="00BB6D77" w:rsidP="00590D43">
            <w:pPr>
              <w:pStyle w:val="Heading2"/>
              <w:jc w:val="center"/>
              <w:outlineLvl w:val="1"/>
              <w:cnfStyle w:val="100000000000" w:firstRow="1" w:lastRow="0" w:firstColumn="0" w:lastColumn="0" w:oddVBand="0" w:evenVBand="0" w:oddHBand="0" w:evenHBand="0" w:firstRowFirstColumn="0" w:firstRowLastColumn="0" w:lastRowFirstColumn="0" w:lastRowLastColumn="0"/>
              <w:rPr>
                <w:color w:val="FF0000"/>
              </w:rPr>
            </w:pPr>
            <w:r w:rsidRPr="00526A94">
              <w:rPr>
                <w:color w:val="FF0000"/>
              </w:rPr>
              <w:t>Crime Mapping</w:t>
            </w:r>
            <w:r w:rsidR="00997FF6" w:rsidRPr="00526A94">
              <w:rPr>
                <w:color w:val="FF0000"/>
              </w:rPr>
              <w:t xml:space="preserve"> Info &amp; (Safety TIPS)</w:t>
            </w:r>
          </w:p>
          <w:p w14:paraId="76CD50AA" w14:textId="77777777" w:rsidR="00913055" w:rsidRPr="00526A94" w:rsidRDefault="0075425D" w:rsidP="00590D43">
            <w:pPr>
              <w:pStyle w:val="Heading2"/>
              <w:jc w:val="center"/>
              <w:outlineLvl w:val="1"/>
              <w:cnfStyle w:val="100000000000" w:firstRow="1" w:lastRow="0" w:firstColumn="0" w:lastColumn="0" w:oddVBand="0" w:evenVBand="0" w:oddHBand="0" w:evenHBand="0" w:firstRowFirstColumn="0" w:firstRowLastColumn="0" w:lastRowFirstColumn="0" w:lastRowLastColumn="0"/>
              <w:rPr>
                <w:b w:val="0"/>
                <w:bCs w:val="0"/>
                <w:sz w:val="20"/>
                <w:szCs w:val="20"/>
              </w:rPr>
            </w:pPr>
            <w:r w:rsidRPr="00526A94">
              <w:rPr>
                <w:noProof/>
                <w:sz w:val="20"/>
                <w:szCs w:val="20"/>
              </w:rPr>
              <w:drawing>
                <wp:inline distT="0" distB="0" distL="0" distR="0" wp14:anchorId="058D7987" wp14:editId="1F7BDF4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3D9C7F78" w14:textId="77777777" w:rsidR="00A002C6" w:rsidRPr="00526A94" w:rsidRDefault="00D22E78" w:rsidP="00913055">
            <w:pPr>
              <w:cnfStyle w:val="100000000000" w:firstRow="1" w:lastRow="0" w:firstColumn="0" w:lastColumn="0" w:oddVBand="0" w:evenVBand="0" w:oddHBand="0" w:evenHBand="0" w:firstRowFirstColumn="0" w:firstRowLastColumn="0" w:lastRowFirstColumn="0" w:lastRowLastColumn="0"/>
              <w:rPr>
                <w:b w:val="0"/>
                <w:bCs w:val="0"/>
              </w:rPr>
            </w:pPr>
            <w:r w:rsidRPr="00526A94">
              <w:rPr>
                <w:b w:val="0"/>
                <w:bCs w:val="0"/>
              </w:rPr>
              <w:t>The Valley Area Command uses the Computer Aided Dispatch (CAD</w:t>
            </w:r>
            <w:r w:rsidR="00BB6D77" w:rsidRPr="00526A94">
              <w:rPr>
                <w:b w:val="0"/>
                <w:bCs w:val="0"/>
              </w:rPr>
              <w:t>) data to determine crimes that happen</w:t>
            </w:r>
            <w:r w:rsidRPr="00526A94">
              <w:rPr>
                <w:b w:val="0"/>
                <w:bCs w:val="0"/>
              </w:rPr>
              <w:t xml:space="preserve"> in the area.  When</w:t>
            </w:r>
            <w:r w:rsidR="00584F52" w:rsidRPr="00526A94">
              <w:rPr>
                <w:b w:val="0"/>
                <w:bCs w:val="0"/>
              </w:rPr>
              <w:t xml:space="preserve"> a response is indicated, the information received from the caller will be entered into the CAD for a response.  The information from the caller allows ECC staff to determine the priority of the call, how many officer</w:t>
            </w:r>
            <w:r w:rsidR="00061314" w:rsidRPr="00526A94">
              <w:rPr>
                <w:b w:val="0"/>
                <w:bCs w:val="0"/>
              </w:rPr>
              <w:t>s</w:t>
            </w:r>
            <w:r w:rsidR="00584F52" w:rsidRPr="00526A94">
              <w:rPr>
                <w:b w:val="0"/>
                <w:bCs w:val="0"/>
              </w:rPr>
              <w:t xml:space="preserve"> to dispatch, and it provides the officers with vital information so they can determine what action to take as they respond to a call for service</w:t>
            </w:r>
            <w:r w:rsidRPr="00526A94">
              <w:rPr>
                <w:b w:val="0"/>
                <w:bCs w:val="0"/>
              </w:rPr>
              <w:t xml:space="preserve">.  </w:t>
            </w:r>
          </w:p>
          <w:p w14:paraId="37D30638" w14:textId="77777777" w:rsidR="00584F52" w:rsidRPr="00AB5A7E" w:rsidRDefault="00584F52" w:rsidP="00913055">
            <w:pPr>
              <w:cnfStyle w:val="100000000000" w:firstRow="1" w:lastRow="0" w:firstColumn="0" w:lastColumn="0" w:oddVBand="0" w:evenVBand="0" w:oddHBand="0" w:evenHBand="0" w:firstRowFirstColumn="0" w:firstRowLastColumn="0" w:lastRowFirstColumn="0" w:lastRowLastColumn="0"/>
            </w:pPr>
          </w:p>
          <w:p w14:paraId="493A7DE5" w14:textId="77777777" w:rsidR="00AD63BF" w:rsidRPr="00AB5A7E" w:rsidRDefault="00AD63BF" w:rsidP="00590D43">
            <w:pPr>
              <w:cnfStyle w:val="100000000000" w:firstRow="1" w:lastRow="0" w:firstColumn="0" w:lastColumn="0" w:oddVBand="0" w:evenVBand="0" w:oddHBand="0" w:evenHBand="0" w:firstRowFirstColumn="0" w:firstRowLastColumn="0" w:lastRowFirstColumn="0" w:lastRowLastColumn="0"/>
              <w:rPr>
                <w:b w:val="0"/>
              </w:rPr>
            </w:pPr>
          </w:p>
          <w:p w14:paraId="1F3F60B7" w14:textId="77777777" w:rsidR="00732566" w:rsidRPr="00210A24" w:rsidRDefault="00732566" w:rsidP="00732566">
            <w:pPr>
              <w:cnfStyle w:val="100000000000" w:firstRow="1" w:lastRow="0" w:firstColumn="0" w:lastColumn="0" w:oddVBand="0" w:evenVBand="0" w:oddHBand="0" w:evenHBand="0" w:firstRowFirstColumn="0" w:firstRowLastColumn="0" w:lastRowFirstColumn="0" w:lastRowLastColumn="0"/>
              <w:rPr>
                <w:rFonts w:cs="Helvetica"/>
                <w:color w:val="FF0000"/>
                <w:sz w:val="24"/>
                <w:szCs w:val="24"/>
              </w:rPr>
            </w:pPr>
          </w:p>
          <w:p w14:paraId="5D6E04E6" w14:textId="77777777" w:rsidR="00732566" w:rsidRPr="00210A24" w:rsidRDefault="00732566" w:rsidP="00732566">
            <w:pPr>
              <w:jc w:val="center"/>
              <w:cnfStyle w:val="100000000000" w:firstRow="1" w:lastRow="0" w:firstColumn="0" w:lastColumn="0" w:oddVBand="0" w:evenVBand="0" w:oddHBand="0" w:evenHBand="0" w:firstRowFirstColumn="0" w:firstRowLastColumn="0" w:lastRowFirstColumn="0" w:lastRowLastColumn="0"/>
              <w:rPr>
                <w:rFonts w:eastAsia="Times New Roman"/>
                <w:color w:val="FF0000"/>
                <w:sz w:val="28"/>
                <w:szCs w:val="28"/>
              </w:rPr>
            </w:pPr>
            <w:r w:rsidRPr="00210A24">
              <w:rPr>
                <w:rFonts w:eastAsia="Times New Roman"/>
                <w:color w:val="FF0000"/>
                <w:sz w:val="28"/>
                <w:szCs w:val="28"/>
              </w:rPr>
              <w:t>Crime Statistics — City of Albuquerque</w:t>
            </w:r>
          </w:p>
          <w:p w14:paraId="161CB206" w14:textId="623AE135" w:rsidR="00732566" w:rsidRPr="00210A24" w:rsidRDefault="00732566" w:rsidP="00210A24">
            <w:pPr>
              <w:spacing w:before="300" w:after="300"/>
              <w:jc w:val="center"/>
              <w:cnfStyle w:val="100000000000" w:firstRow="1" w:lastRow="0" w:firstColumn="0" w:lastColumn="0" w:oddVBand="0" w:evenVBand="0" w:oddHBand="0" w:evenHBand="0" w:firstRowFirstColumn="0" w:firstRowLastColumn="0" w:lastRowFirstColumn="0" w:lastRowLastColumn="0"/>
              <w:rPr>
                <w:rFonts w:cs="Helvetica"/>
                <w:color w:val="474135"/>
              </w:rPr>
            </w:pPr>
            <w:r w:rsidRPr="003F2E07">
              <w:rPr>
                <w:noProof/>
              </w:rPr>
              <w:drawing>
                <wp:inline distT="0" distB="0" distL="0" distR="0" wp14:anchorId="1D2AA15E" wp14:editId="077D5C82">
                  <wp:extent cx="1200785" cy="1200785"/>
                  <wp:effectExtent l="0" t="0" r="0" b="0"/>
                  <wp:docPr id="12" name="Picture 12" descr="goto ABQ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oto ABQ hom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00785" cy="1200785"/>
                          </a:xfrm>
                          <a:prstGeom prst="rect">
                            <a:avLst/>
                          </a:prstGeom>
                          <a:noFill/>
                          <a:ln>
                            <a:noFill/>
                          </a:ln>
                        </pic:spPr>
                      </pic:pic>
                    </a:graphicData>
                  </a:graphic>
                </wp:inline>
              </w:drawing>
            </w:r>
          </w:p>
          <w:p w14:paraId="65E650C4" w14:textId="77777777" w:rsidR="00732566" w:rsidRPr="003F2E07" w:rsidRDefault="00732566" w:rsidP="00732566">
            <w:pPr>
              <w:cnfStyle w:val="100000000000" w:firstRow="1" w:lastRow="0" w:firstColumn="0" w:lastColumn="0" w:oddVBand="0" w:evenVBand="0" w:oddHBand="0" w:evenHBand="0" w:firstRowFirstColumn="0" w:firstRowLastColumn="0" w:lastRowFirstColumn="0" w:lastRowLastColumn="0"/>
              <w:rPr>
                <w:rFonts w:eastAsia="Times New Roman" w:cs="Segoe UI"/>
                <w:color w:val="272D2D" w:themeColor="text1"/>
              </w:rPr>
            </w:pPr>
          </w:p>
          <w:p w14:paraId="4FB55F12" w14:textId="77777777" w:rsidR="00732566" w:rsidRPr="00F71661" w:rsidRDefault="00732566" w:rsidP="00732566">
            <w:pPr>
              <w:jc w:val="center"/>
              <w:cnfStyle w:val="100000000000" w:firstRow="1" w:lastRow="0" w:firstColumn="0" w:lastColumn="0" w:oddVBand="0" w:evenVBand="0" w:oddHBand="0" w:evenHBand="0" w:firstRowFirstColumn="0" w:firstRowLastColumn="0" w:lastRowFirstColumn="0" w:lastRowLastColumn="0"/>
              <w:rPr>
                <w:rFonts w:eastAsia="Times New Roman" w:cs="Segoe UI"/>
                <w:b w:val="0"/>
                <w:color w:val="272D2D" w:themeColor="text1"/>
              </w:rPr>
            </w:pPr>
            <w:r w:rsidRPr="00F71661">
              <w:rPr>
                <w:rFonts w:eastAsia="Times New Roman" w:cs="Segoe UI"/>
                <w:b w:val="0"/>
                <w:color w:val="272D2D" w:themeColor="text1"/>
              </w:rPr>
              <w:t>Information about Albuquerque crime statistics</w:t>
            </w:r>
          </w:p>
          <w:p w14:paraId="7C0D16A5" w14:textId="7F1E0CAA" w:rsidR="00732566" w:rsidRDefault="00573236" w:rsidP="00732566">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hyperlink r:id="rId32" w:history="1">
              <w:r w:rsidR="00732566" w:rsidRPr="000827AD">
                <w:rPr>
                  <w:rStyle w:val="Hyperlink"/>
                  <w:rFonts w:eastAsia="Times New Roman"/>
                  <w:color w:val="0070C0"/>
                  <w:sz w:val="22"/>
                  <w:szCs w:val="22"/>
                </w:rPr>
                <w:t>Crime Statistics — City of Albuquerque (cabq.gov)</w:t>
              </w:r>
            </w:hyperlink>
          </w:p>
          <w:p w14:paraId="3ED8DCB4" w14:textId="2097C47A" w:rsidR="00210A24" w:rsidRDefault="00210A24" w:rsidP="00732566">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p>
          <w:p w14:paraId="7959430D" w14:textId="618CF4D3" w:rsidR="00210A24" w:rsidRDefault="00210A24" w:rsidP="00732566">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p>
          <w:p w14:paraId="77993271" w14:textId="4B31198D" w:rsidR="00210A24" w:rsidRDefault="00210A24" w:rsidP="00732566">
            <w:pPr>
              <w:jc w:val="center"/>
              <w:cnfStyle w:val="100000000000" w:firstRow="1" w:lastRow="0" w:firstColumn="0" w:lastColumn="0" w:oddVBand="0" w:evenVBand="0" w:oddHBand="0" w:evenHBand="0" w:firstRowFirstColumn="0" w:firstRowLastColumn="0" w:lastRowFirstColumn="0" w:lastRowLastColumn="0"/>
              <w:rPr>
                <w:rStyle w:val="Hyperlink"/>
                <w:rFonts w:eastAsia="Times New Roman"/>
                <w:b w:val="0"/>
                <w:bCs w:val="0"/>
                <w:color w:val="0070C0"/>
                <w:sz w:val="22"/>
                <w:szCs w:val="22"/>
              </w:rPr>
            </w:pPr>
          </w:p>
          <w:p w14:paraId="3B163BD0" w14:textId="5F017D3E" w:rsidR="00590D43" w:rsidRPr="00210A24" w:rsidRDefault="00590D43" w:rsidP="00210A24">
            <w:pP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252732E"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3E42029A"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7352161"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9E4C19A"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565B6634"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4453F47"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4A6D74E7"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51897471"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C9CB45C"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2F0E029E"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2A297AFB"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38486D05"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6CC7AF5E"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5FCECC67" w14:textId="77777777" w:rsid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43B9E94B" w14:textId="77777777" w:rsidR="00526A94" w:rsidRP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48EFE3EB" w14:textId="77777777" w:rsidR="00526A94" w:rsidRPr="00526A94" w:rsidRDefault="00526A9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4"/>
                <w:szCs w:val="24"/>
              </w:rPr>
            </w:pPr>
          </w:p>
          <w:p w14:paraId="572E95D4" w14:textId="4E37ACE0" w:rsidR="00590D43" w:rsidRPr="00526A9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color w:val="FF0000"/>
                <w:sz w:val="28"/>
                <w:szCs w:val="28"/>
              </w:rPr>
            </w:pPr>
            <w:r w:rsidRPr="00526A94">
              <w:rPr>
                <w:color w:val="FF0000"/>
                <w:sz w:val="28"/>
                <w:szCs w:val="28"/>
              </w:rPr>
              <w:t>Valley Community Policing Council (CPC)</w:t>
            </w:r>
          </w:p>
          <w:p w14:paraId="5BC0CBAF" w14:textId="09D6428A" w:rsidR="0068066B" w:rsidRPr="00526A94" w:rsidRDefault="0068066B" w:rsidP="00210A24">
            <w:pPr>
              <w:jc w:val="center"/>
              <w:cnfStyle w:val="100000000000" w:firstRow="1" w:lastRow="0" w:firstColumn="0" w:lastColumn="0" w:oddVBand="0" w:evenVBand="0" w:oddHBand="0" w:evenHBand="0" w:firstRowFirstColumn="0" w:firstRowLastColumn="0" w:lastRowFirstColumn="0" w:lastRowLastColumn="0"/>
              <w:rPr>
                <w:color w:val="FF0000"/>
                <w:sz w:val="24"/>
                <w:szCs w:val="24"/>
              </w:rPr>
            </w:pPr>
          </w:p>
          <w:p w14:paraId="539FD62F" w14:textId="2E7730BE" w:rsidR="000D6FE2" w:rsidRPr="00526A94" w:rsidRDefault="000D6FE2" w:rsidP="0002463B">
            <w:pPr>
              <w:jc w:val="center"/>
              <w:cnfStyle w:val="100000000000" w:firstRow="1" w:lastRow="0" w:firstColumn="0" w:lastColumn="0" w:oddVBand="0" w:evenVBand="0" w:oddHBand="0" w:evenHBand="0" w:firstRowFirstColumn="0" w:firstRowLastColumn="0" w:lastRowFirstColumn="0" w:lastRowLastColumn="0"/>
              <w:rPr>
                <w:color w:val="272D2D" w:themeColor="text1"/>
                <w:sz w:val="24"/>
                <w:szCs w:val="24"/>
              </w:rPr>
            </w:pPr>
          </w:p>
          <w:p w14:paraId="062A39F4" w14:textId="7777777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r w:rsidRPr="00526A94">
              <w:rPr>
                <w:rFonts w:asciiTheme="minorHAnsi" w:hAnsiTheme="minorHAnsi" w:cs="Helvetica"/>
                <w:color w:val="474135"/>
                <w:sz w:val="20"/>
                <w:szCs w:val="20"/>
              </w:rPr>
              <w:t>The idea is simple: Build relationships and work with communities to address their concerns and priorities.</w:t>
            </w:r>
          </w:p>
          <w:p w14:paraId="1CFE05EE" w14:textId="7777777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r w:rsidRPr="00526A94">
              <w:rPr>
                <w:rFonts w:asciiTheme="minorHAnsi" w:hAnsiTheme="minorHAnsi" w:cs="Helvetica"/>
                <w:b w:val="0"/>
                <w:bCs w:val="0"/>
                <w:color w:val="474135"/>
                <w:sz w:val="20"/>
                <w:szCs w:val="20"/>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14:paraId="58364F74" w14:textId="7777777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r w:rsidRPr="00526A94">
              <w:rPr>
                <w:rStyle w:val="Strong"/>
                <w:rFonts w:asciiTheme="minorHAnsi" w:eastAsiaTheme="majorEastAsia" w:hAnsiTheme="minorHAnsi" w:cs="Helvetica"/>
                <w:color w:val="474135"/>
                <w:sz w:val="20"/>
                <w:szCs w:val="20"/>
              </w:rPr>
              <w:t>Problem Solving</w:t>
            </w:r>
            <w:r w:rsidRPr="00526A94">
              <w:rPr>
                <w:rFonts w:asciiTheme="minorHAnsi" w:hAnsiTheme="minorHAnsi" w:cs="Helvetica"/>
                <w:b w:val="0"/>
                <w:bCs w:val="0"/>
                <w:color w:val="474135"/>
                <w:sz w:val="20"/>
                <w:szCs w:val="20"/>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14:paraId="369306BC" w14:textId="7777777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r w:rsidRPr="00526A94">
              <w:rPr>
                <w:rStyle w:val="Strong"/>
                <w:rFonts w:asciiTheme="minorHAnsi" w:eastAsiaTheme="majorEastAsia" w:hAnsiTheme="minorHAnsi" w:cs="Helvetica"/>
                <w:color w:val="474135"/>
                <w:sz w:val="20"/>
                <w:szCs w:val="20"/>
              </w:rPr>
              <w:t>Community Partnerships</w:t>
            </w:r>
            <w:r w:rsidRPr="00526A94">
              <w:rPr>
                <w:rFonts w:asciiTheme="minorHAnsi" w:hAnsiTheme="minorHAnsi" w:cs="Helvetica"/>
                <w:b w:val="0"/>
                <w:bCs w:val="0"/>
                <w:color w:val="474135"/>
                <w:sz w:val="20"/>
                <w:szCs w:val="20"/>
              </w:rPr>
              <w:t>: Partnerships between law enforcement and the individuals and organizations they serve to develop solutions to problems and increase trust in police. APD will focus on creating partnerships with a diverse section of the Albuquerque community and will work with key community stakeholders including, but not limited to:</w:t>
            </w:r>
          </w:p>
          <w:p w14:paraId="41761BDC"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Other law enforcement agencies</w:t>
            </w:r>
          </w:p>
          <w:p w14:paraId="6B179E49"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Social service providers</w:t>
            </w:r>
          </w:p>
          <w:p w14:paraId="04204EC9"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Business community</w:t>
            </w:r>
          </w:p>
          <w:p w14:paraId="667B16A9"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Educational institutes</w:t>
            </w:r>
          </w:p>
          <w:p w14:paraId="1B214097"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Local prosecutors</w:t>
            </w:r>
          </w:p>
          <w:p w14:paraId="65B7A99C"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Faith-based organizations</w:t>
            </w:r>
          </w:p>
          <w:p w14:paraId="51F2ADD2"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Neighborhood interest groups</w:t>
            </w:r>
          </w:p>
          <w:p w14:paraId="66033D8F" w14:textId="77777777" w:rsidR="00526A94" w:rsidRPr="00526A94" w:rsidRDefault="00526A94" w:rsidP="00682C97">
            <w:pPr>
              <w:numPr>
                <w:ilvl w:val="0"/>
                <w:numId w:val="26"/>
              </w:numPr>
              <w:shd w:val="clear" w:color="auto" w:fill="FFFFFF"/>
              <w:spacing w:before="100" w:beforeAutospacing="1" w:after="100" w:afterAutospacing="1" w:line="264" w:lineRule="auto"/>
              <w:cnfStyle w:val="100000000000" w:firstRow="1" w:lastRow="0" w:firstColumn="0" w:lastColumn="0" w:oddVBand="0" w:evenVBand="0" w:oddHBand="0" w:evenHBand="0" w:firstRowFirstColumn="0" w:firstRowLastColumn="0" w:lastRowFirstColumn="0" w:lastRowLastColumn="0"/>
              <w:rPr>
                <w:rFonts w:cs="Helvetica"/>
                <w:b w:val="0"/>
                <w:bCs w:val="0"/>
                <w:color w:val="474135"/>
              </w:rPr>
            </w:pPr>
            <w:r w:rsidRPr="00526A94">
              <w:rPr>
                <w:rFonts w:cs="Helvetica"/>
                <w:b w:val="0"/>
                <w:bCs w:val="0"/>
                <w:color w:val="474135"/>
              </w:rPr>
              <w:t>Youth organizations</w:t>
            </w:r>
          </w:p>
          <w:p w14:paraId="255D82D9" w14:textId="7BC357A2"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r w:rsidRPr="00526A94">
              <w:rPr>
                <w:rFonts w:asciiTheme="minorHAnsi" w:hAnsiTheme="minorHAnsi" w:cs="Helvetica"/>
                <w:b w:val="0"/>
                <w:bCs w:val="0"/>
                <w:color w:val="474135"/>
                <w:sz w:val="20"/>
                <w:szCs w:val="20"/>
              </w:rPr>
              <w:t>These partnerships will identify community challenges and focus on developing a strong road map to address those challenges (problem solving).</w:t>
            </w:r>
          </w:p>
          <w:p w14:paraId="1005E834" w14:textId="4DA9BA3A"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p>
          <w:p w14:paraId="035A2AC6" w14:textId="4AC49B2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r w:rsidRPr="00526A94">
              <w:rPr>
                <w:rFonts w:asciiTheme="minorHAnsi" w:hAnsiTheme="minorHAnsi" w:cs="Helvetica"/>
                <w:b w:val="0"/>
                <w:bCs w:val="0"/>
                <w:color w:val="474135"/>
                <w:sz w:val="20"/>
                <w:szCs w:val="20"/>
              </w:rPr>
              <w:t>For more informatio</w:t>
            </w:r>
            <w:r>
              <w:rPr>
                <w:rFonts w:asciiTheme="minorHAnsi" w:hAnsiTheme="minorHAnsi" w:cs="Helvetica"/>
                <w:b w:val="0"/>
                <w:bCs w:val="0"/>
                <w:color w:val="474135"/>
                <w:sz w:val="20"/>
                <w:szCs w:val="20"/>
              </w:rPr>
              <w:t>n</w:t>
            </w:r>
            <w:r w:rsidRPr="00526A94">
              <w:rPr>
                <w:rFonts w:asciiTheme="minorHAnsi" w:hAnsiTheme="minorHAnsi" w:cs="Helvetica"/>
                <w:b w:val="0"/>
                <w:bCs w:val="0"/>
                <w:color w:val="474135"/>
                <w:sz w:val="20"/>
                <w:szCs w:val="20"/>
              </w:rPr>
              <w:t xml:space="preserve">, </w:t>
            </w:r>
            <w:r>
              <w:rPr>
                <w:rFonts w:asciiTheme="minorHAnsi" w:hAnsiTheme="minorHAnsi" w:cs="Helvetica"/>
                <w:b w:val="0"/>
                <w:bCs w:val="0"/>
                <w:color w:val="474135"/>
                <w:sz w:val="20"/>
                <w:szCs w:val="20"/>
              </w:rPr>
              <w:t xml:space="preserve">please </w:t>
            </w:r>
            <w:r w:rsidRPr="00526A94">
              <w:rPr>
                <w:rFonts w:asciiTheme="minorHAnsi" w:hAnsiTheme="minorHAnsi" w:cs="Helvetica"/>
                <w:b w:val="0"/>
                <w:bCs w:val="0"/>
                <w:color w:val="474135"/>
                <w:sz w:val="20"/>
                <w:szCs w:val="20"/>
              </w:rPr>
              <w:t>visit:</w:t>
            </w:r>
            <w:r w:rsidRPr="00526A94">
              <w:rPr>
                <w:rFonts w:asciiTheme="minorHAnsi" w:hAnsiTheme="minorHAnsi" w:cs="Helvetica"/>
                <w:b w:val="0"/>
                <w:bCs w:val="0"/>
                <w:color w:val="FF0000"/>
                <w:sz w:val="20"/>
                <w:szCs w:val="20"/>
              </w:rPr>
              <w:t xml:space="preserve"> </w:t>
            </w:r>
            <w:hyperlink r:id="rId33" w:history="1">
              <w:r w:rsidRPr="00526A94">
                <w:rPr>
                  <w:rStyle w:val="Hyperlink"/>
                  <w:rFonts w:asciiTheme="minorHAnsi" w:eastAsiaTheme="majorEastAsia" w:hAnsiTheme="minorHAnsi"/>
                  <w:color w:val="FF0000"/>
                  <w:sz w:val="20"/>
                  <w:szCs w:val="20"/>
                </w:rPr>
                <w:t>Community Policing Councils — City of Albuquerque (cabq.gov)</w:t>
              </w:r>
            </w:hyperlink>
          </w:p>
          <w:p w14:paraId="0F7187E4" w14:textId="77777777" w:rsidR="00526A94" w:rsidRPr="00526A94" w:rsidRDefault="00526A94" w:rsidP="00526A94">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Theme="minorHAnsi" w:hAnsiTheme="minorHAnsi" w:cs="Helvetica"/>
                <w:b w:val="0"/>
                <w:bCs w:val="0"/>
                <w:color w:val="474135"/>
                <w:sz w:val="20"/>
                <w:szCs w:val="20"/>
              </w:rPr>
            </w:pPr>
          </w:p>
          <w:p w14:paraId="2D95ABF0" w14:textId="61F1D187" w:rsidR="00210A24" w:rsidRPr="00526A94"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150022DA" w14:textId="4145D3DF" w:rsidR="00210A24" w:rsidRPr="00526A94"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2EDDE136" w14:textId="1115AE3C" w:rsidR="00210A24"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24"/>
                <w:szCs w:val="24"/>
              </w:rPr>
            </w:pPr>
          </w:p>
          <w:p w14:paraId="07C9F091" w14:textId="5252DDF1" w:rsidR="00210A24"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50193A3F" w14:textId="72DC589A"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0A40045C" w14:textId="54F3ED00"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2CD7FFF4" w14:textId="7582FD24"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3D36558D" w14:textId="687CC548"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15A94ACD" w14:textId="1AA766AD"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231ACA46" w14:textId="55CEA796"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73FFFC42" w14:textId="3E7D56DB"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color w:val="272D2D" w:themeColor="text1"/>
                <w:sz w:val="24"/>
                <w:szCs w:val="24"/>
              </w:rPr>
            </w:pPr>
          </w:p>
          <w:p w14:paraId="6979D22B" w14:textId="77777777" w:rsidR="00526A94" w:rsidRDefault="00526A9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24"/>
                <w:szCs w:val="24"/>
              </w:rPr>
            </w:pPr>
          </w:p>
          <w:p w14:paraId="586F1B47" w14:textId="3976491C" w:rsidR="00210A24"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sz w:val="24"/>
                <w:szCs w:val="24"/>
              </w:rPr>
            </w:pPr>
          </w:p>
          <w:p w14:paraId="09DF9A9B" w14:textId="77777777" w:rsidR="00210A24" w:rsidRPr="00770031" w:rsidRDefault="00210A2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z w:val="24"/>
                <w:szCs w:val="24"/>
              </w:rPr>
            </w:pPr>
          </w:p>
          <w:p w14:paraId="17531354" w14:textId="5FD3607D" w:rsidR="00C47A1C" w:rsidRDefault="00DB5AF4" w:rsidP="00054CF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8"/>
                <w:szCs w:val="28"/>
              </w:rPr>
            </w:pPr>
            <w:r w:rsidRPr="00770031">
              <w:rPr>
                <w:rFonts w:cstheme="minorHAnsi"/>
                <w:sz w:val="28"/>
                <w:szCs w:val="28"/>
              </w:rPr>
              <w:t>Crime Prevention Corner</w:t>
            </w:r>
          </w:p>
          <w:p w14:paraId="4B297FBD" w14:textId="121657D2" w:rsidR="00682C97" w:rsidRDefault="00682C97" w:rsidP="00054CF8">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8"/>
                <w:szCs w:val="28"/>
              </w:rPr>
            </w:pPr>
          </w:p>
          <w:p w14:paraId="7E33C4D0" w14:textId="77777777" w:rsidR="00682C97" w:rsidRPr="00770031" w:rsidRDefault="00682C97" w:rsidP="00054CF8">
            <w:pPr>
              <w:jc w:val="center"/>
              <w:cnfStyle w:val="100000000000" w:firstRow="1" w:lastRow="0" w:firstColumn="0" w:lastColumn="0" w:oddVBand="0" w:evenVBand="0" w:oddHBand="0" w:evenHBand="0" w:firstRowFirstColumn="0" w:firstRowLastColumn="0" w:lastRowFirstColumn="0" w:lastRowLastColumn="0"/>
              <w:rPr>
                <w:rFonts w:cstheme="minorHAnsi"/>
                <w:sz w:val="28"/>
                <w:szCs w:val="28"/>
              </w:rPr>
            </w:pPr>
          </w:p>
          <w:p w14:paraId="671F462C" w14:textId="0A56F0D8" w:rsidR="006754BE" w:rsidRDefault="00770031" w:rsidP="00054CF8">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r>
              <w:rPr>
                <w:noProof/>
              </w:rPr>
              <w:drawing>
                <wp:inline distT="0" distB="0" distL="0" distR="0" wp14:anchorId="7D30606D" wp14:editId="6F47A65F">
                  <wp:extent cx="2895600" cy="1447800"/>
                  <wp:effectExtent l="0" t="0" r="0" b="0"/>
                  <wp:docPr id="18" name="Picture 18" descr="This may contain: a lake surrounded by trees and clouds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may contain: a lake surrounded by trees and clouds in the sk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5600" cy="1447800"/>
                          </a:xfrm>
                          <a:prstGeom prst="rect">
                            <a:avLst/>
                          </a:prstGeom>
                          <a:noFill/>
                          <a:ln>
                            <a:noFill/>
                          </a:ln>
                        </pic:spPr>
                      </pic:pic>
                    </a:graphicData>
                  </a:graphic>
                </wp:inline>
              </w:drawing>
            </w:r>
          </w:p>
          <w:p w14:paraId="4462544D" w14:textId="77777777" w:rsidR="00682C97" w:rsidRPr="00682C97" w:rsidRDefault="00682C97" w:rsidP="00054CF8">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p>
          <w:p w14:paraId="13A21268" w14:textId="182A7B0B" w:rsidR="000F1DB4" w:rsidRPr="00682C97" w:rsidRDefault="001421C4"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sz w:val="22"/>
                <w:szCs w:val="22"/>
              </w:rPr>
            </w:pPr>
            <w:r w:rsidRPr="00682C97">
              <w:rPr>
                <w:rFonts w:cstheme="minorHAnsi"/>
                <w:color w:val="272D2D" w:themeColor="text1"/>
              </w:rPr>
              <w:t xml:space="preserve"> </w:t>
            </w:r>
            <w:r w:rsidRPr="00682C97">
              <w:rPr>
                <w:rFonts w:cstheme="minorHAnsi"/>
                <w:color w:val="272D2D" w:themeColor="text1"/>
                <w:sz w:val="22"/>
                <w:szCs w:val="22"/>
              </w:rPr>
              <w:t>The Summer is here which means warm weather and</w:t>
            </w:r>
            <w:r w:rsidR="00682C97">
              <w:rPr>
                <w:rFonts w:cstheme="minorHAnsi"/>
                <w:color w:val="272D2D" w:themeColor="text1"/>
                <w:sz w:val="22"/>
                <w:szCs w:val="22"/>
              </w:rPr>
              <w:t xml:space="preserve"> getting out of town</w:t>
            </w:r>
            <w:r w:rsidRPr="00682C97">
              <w:rPr>
                <w:rFonts w:cstheme="minorHAnsi"/>
                <w:color w:val="272D2D" w:themeColor="text1"/>
                <w:sz w:val="22"/>
                <w:szCs w:val="22"/>
              </w:rPr>
              <w:t>!</w:t>
            </w:r>
          </w:p>
          <w:p w14:paraId="4830C474" w14:textId="11ED8350" w:rsidR="00682C97" w:rsidRPr="00682C97" w:rsidRDefault="001421C4"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sz w:val="22"/>
                <w:szCs w:val="22"/>
              </w:rPr>
            </w:pPr>
            <w:r w:rsidRPr="00682C97">
              <w:rPr>
                <w:rFonts w:cstheme="minorHAnsi"/>
                <w:color w:val="272D2D" w:themeColor="text1"/>
                <w:sz w:val="22"/>
                <w:szCs w:val="22"/>
              </w:rPr>
              <w:t>Here are some Travel safety tips for you to remember this year!</w:t>
            </w:r>
          </w:p>
          <w:p w14:paraId="469E7D7D" w14:textId="77777777"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Ask a trusted family member, friend, or neighbor to keep a watchful eye on your home</w:t>
            </w:r>
            <w:r>
              <w:rPr>
                <w:rFonts w:eastAsia="Times New Roman" w:cs="Open Sans"/>
                <w:b w:val="0"/>
                <w:bCs w:val="0"/>
                <w:color w:val="333333"/>
                <w:sz w:val="23"/>
                <w:szCs w:val="23"/>
              </w:rPr>
              <w:t>.</w:t>
            </w:r>
          </w:p>
          <w:p w14:paraId="4515EF4A" w14:textId="1A75ECB4"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Pr>
                <w:rFonts w:eastAsia="Times New Roman" w:cs="Open Sans"/>
                <w:b w:val="0"/>
                <w:bCs w:val="0"/>
                <w:color w:val="333333"/>
                <w:sz w:val="23"/>
                <w:szCs w:val="23"/>
              </w:rPr>
              <w:t>H</w:t>
            </w:r>
            <w:r w:rsidRPr="00682C97">
              <w:rPr>
                <w:rFonts w:eastAsia="Times New Roman" w:cs="Open Sans"/>
                <w:b w:val="0"/>
                <w:bCs w:val="0"/>
                <w:color w:val="333333"/>
                <w:sz w:val="23"/>
                <w:szCs w:val="23"/>
              </w:rPr>
              <w:t>ave your mail held at the local post office until your return</w:t>
            </w:r>
            <w:r>
              <w:rPr>
                <w:rFonts w:eastAsia="Times New Roman" w:cs="Open Sans"/>
                <w:b w:val="0"/>
                <w:bCs w:val="0"/>
                <w:color w:val="333333"/>
                <w:sz w:val="23"/>
                <w:szCs w:val="23"/>
              </w:rPr>
              <w:t>.</w:t>
            </w:r>
          </w:p>
          <w:p w14:paraId="2ACC3503" w14:textId="277D8965"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Put lights on timers to give the impression that someone is home.</w:t>
            </w:r>
          </w:p>
          <w:p w14:paraId="01DEB3C1" w14:textId="4C29D9E0"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Lock your room and remember not to give out your room number</w:t>
            </w:r>
            <w:r>
              <w:rPr>
                <w:rFonts w:eastAsia="Times New Roman" w:cs="Open Sans"/>
                <w:b w:val="0"/>
                <w:bCs w:val="0"/>
                <w:color w:val="333333"/>
                <w:sz w:val="23"/>
                <w:szCs w:val="23"/>
              </w:rPr>
              <w:t>.</w:t>
            </w:r>
          </w:p>
          <w:p w14:paraId="57A2AEAE" w14:textId="77777777"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Be friendly but be vigilant. Watch for and report any suspicious behavior.</w:t>
            </w:r>
          </w:p>
          <w:p w14:paraId="17143291" w14:textId="0DBC8DEF"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Plan your route – stay within well-traveled routes and walk in groups. There’s safety in numbers.</w:t>
            </w:r>
          </w:p>
          <w:p w14:paraId="0EF10B77" w14:textId="7C9852DE"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sidRPr="00682C97">
              <w:rPr>
                <w:rFonts w:eastAsia="Times New Roman" w:cs="Open Sans"/>
                <w:b w:val="0"/>
                <w:bCs w:val="0"/>
                <w:color w:val="333333"/>
                <w:sz w:val="23"/>
                <w:szCs w:val="23"/>
              </w:rPr>
              <w:t>Be proactive – make a backup plan in case the group gets separated during a family outing and have a scheduled meeting place and time.</w:t>
            </w:r>
          </w:p>
          <w:p w14:paraId="7AB00F72" w14:textId="2B0D2923" w:rsidR="00682C97" w:rsidRPr="00682C97" w:rsidRDefault="00682C97" w:rsidP="00682C97">
            <w:pPr>
              <w:numPr>
                <w:ilvl w:val="0"/>
                <w:numId w:val="2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Open Sans"/>
                <w:b w:val="0"/>
                <w:bCs w:val="0"/>
                <w:color w:val="333333"/>
                <w:sz w:val="23"/>
                <w:szCs w:val="23"/>
              </w:rPr>
            </w:pPr>
            <w:r>
              <w:rPr>
                <w:rFonts w:eastAsia="Times New Roman" w:cs="Open Sans"/>
                <w:b w:val="0"/>
                <w:bCs w:val="0"/>
                <w:color w:val="333333"/>
                <w:sz w:val="23"/>
                <w:szCs w:val="23"/>
              </w:rPr>
              <w:t xml:space="preserve">Let trusted family members know where you are going and your route if you are going out hiking. </w:t>
            </w:r>
          </w:p>
          <w:p w14:paraId="50CF4C34" w14:textId="77777777" w:rsidR="00682C97" w:rsidRPr="00682C97" w:rsidRDefault="00682C97" w:rsidP="00682C97">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Open Sans" w:eastAsia="Times New Roman" w:hAnsi="Open Sans" w:cs="Open Sans"/>
                <w:color w:val="333333"/>
                <w:sz w:val="23"/>
                <w:szCs w:val="23"/>
              </w:rPr>
            </w:pPr>
          </w:p>
          <w:p w14:paraId="570BE13C" w14:textId="06312CB8" w:rsidR="00682C97"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278D3E20" w14:textId="70951CB3" w:rsidR="00682C97"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237AFF62" w14:textId="40A40BEC" w:rsidR="00682C97"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706A34D9" w14:textId="357A5A0D" w:rsidR="00682C97"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31DD69E2" w14:textId="1633CFAE" w:rsidR="00682C97"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5CB3121D" w14:textId="77777777" w:rsidR="00682C97" w:rsidRPr="00770031" w:rsidRDefault="00682C97"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b w:val="0"/>
                <w:bCs w:val="0"/>
                <w:color w:val="272D2D" w:themeColor="text1"/>
              </w:rPr>
            </w:pPr>
          </w:p>
          <w:p w14:paraId="7B2E4878" w14:textId="77777777" w:rsidR="001421C4" w:rsidRDefault="001421C4"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theme="minorHAnsi"/>
                <w:color w:val="272D2D" w:themeColor="text1"/>
              </w:rPr>
            </w:pPr>
          </w:p>
          <w:p w14:paraId="05C2485E" w14:textId="095EEA23" w:rsidR="000F1DB4" w:rsidRDefault="000F1DB4" w:rsidP="000F1DB4">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p>
          <w:p w14:paraId="1948E5BB" w14:textId="1CA2066F" w:rsidR="000F1DB4" w:rsidRDefault="000F1DB4" w:rsidP="000F1DB4">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b w:val="0"/>
                <w:bCs w:val="0"/>
              </w:rPr>
            </w:pPr>
          </w:p>
          <w:p w14:paraId="0EDD9F74" w14:textId="77777777" w:rsidR="000F1DB4" w:rsidRPr="00054CF8" w:rsidRDefault="000F1DB4" w:rsidP="000F1DB4">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p>
          <w:p w14:paraId="6DCFC544" w14:textId="146431AD" w:rsidR="000F1DB4" w:rsidRPr="000F1DB4" w:rsidRDefault="000F1DB4" w:rsidP="000F1DB4">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0F1DB4">
              <w:rPr>
                <w:rFonts w:ascii="Times New Roman" w:eastAsia="Times New Roman" w:hAnsi="Times New Roman" w:cs="Times New Roman"/>
                <w:noProof/>
                <w:sz w:val="24"/>
                <w:szCs w:val="24"/>
              </w:rPr>
              <w:drawing>
                <wp:inline distT="0" distB="0" distL="0" distR="0" wp14:anchorId="55CB2824" wp14:editId="494472C7">
                  <wp:extent cx="5410200" cy="72136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10200" cy="7213600"/>
                          </a:xfrm>
                          <a:prstGeom prst="rect">
                            <a:avLst/>
                          </a:prstGeom>
                          <a:noFill/>
                          <a:ln>
                            <a:noFill/>
                          </a:ln>
                        </pic:spPr>
                      </pic:pic>
                    </a:graphicData>
                  </a:graphic>
                </wp:inline>
              </w:drawing>
            </w:r>
          </w:p>
          <w:p w14:paraId="57B92156" w14:textId="22E6463B" w:rsidR="003E316B" w:rsidRPr="003E316B" w:rsidRDefault="003E316B" w:rsidP="003E316B">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14:paraId="0AE83CF7" w14:textId="5CCABC73" w:rsidR="00682C97" w:rsidRDefault="00682C97" w:rsidP="00210A24">
            <w:pPr>
              <w:cnfStyle w:val="100000000000" w:firstRow="1" w:lastRow="0" w:firstColumn="0" w:lastColumn="0" w:oddVBand="0" w:evenVBand="0" w:oddHBand="0" w:evenHBand="0" w:firstRowFirstColumn="0" w:firstRowLastColumn="0" w:lastRowFirstColumn="0" w:lastRowLastColumn="0"/>
              <w:rPr>
                <w:b w:val="0"/>
                <w:bCs w:val="0"/>
              </w:rPr>
            </w:pPr>
          </w:p>
          <w:p w14:paraId="68AC606A" w14:textId="37FBBE24" w:rsidR="00682C97" w:rsidRDefault="00682C97" w:rsidP="00210A24">
            <w:pPr>
              <w:cnfStyle w:val="100000000000" w:firstRow="1" w:lastRow="0" w:firstColumn="0" w:lastColumn="0" w:oddVBand="0" w:evenVBand="0" w:oddHBand="0" w:evenHBand="0" w:firstRowFirstColumn="0" w:firstRowLastColumn="0" w:lastRowFirstColumn="0" w:lastRowLastColumn="0"/>
              <w:rPr>
                <w:b w:val="0"/>
                <w:bCs w:val="0"/>
              </w:rPr>
            </w:pPr>
          </w:p>
          <w:p w14:paraId="4FBA39AD" w14:textId="77777777" w:rsidR="00682C97" w:rsidRDefault="00682C97" w:rsidP="00210A24">
            <w:pPr>
              <w:cnfStyle w:val="100000000000" w:firstRow="1" w:lastRow="0" w:firstColumn="0" w:lastColumn="0" w:oddVBand="0" w:evenVBand="0" w:oddHBand="0" w:evenHBand="0" w:firstRowFirstColumn="0" w:firstRowLastColumn="0" w:lastRowFirstColumn="0" w:lastRowLastColumn="0"/>
            </w:pPr>
          </w:p>
          <w:p w14:paraId="23DD91DA" w14:textId="77777777" w:rsidR="00682C97" w:rsidRDefault="00682C97" w:rsidP="00210A24">
            <w:pPr>
              <w:cnfStyle w:val="100000000000" w:firstRow="1" w:lastRow="0" w:firstColumn="0" w:lastColumn="0" w:oddVBand="0" w:evenVBand="0" w:oddHBand="0" w:evenHBand="0" w:firstRowFirstColumn="0" w:firstRowLastColumn="0" w:lastRowFirstColumn="0" w:lastRowLastColumn="0"/>
              <w:rPr>
                <w:b w:val="0"/>
                <w:bCs w:val="0"/>
              </w:rPr>
            </w:pPr>
          </w:p>
          <w:p w14:paraId="23876EA3" w14:textId="6470ED1A" w:rsidR="00210A2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sz w:val="36"/>
                <w:szCs w:val="36"/>
              </w:rPr>
            </w:pPr>
            <w:r w:rsidRPr="00210A24">
              <w:rPr>
                <w:sz w:val="36"/>
                <w:szCs w:val="36"/>
              </w:rPr>
              <w:t>UPCOMING EVENTS</w:t>
            </w:r>
          </w:p>
          <w:p w14:paraId="5B44F2A8" w14:textId="77777777" w:rsidR="00210A24" w:rsidRPr="00210A2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sz w:val="36"/>
                <w:szCs w:val="36"/>
              </w:rPr>
            </w:pPr>
          </w:p>
          <w:p w14:paraId="78B849B0" w14:textId="77777777" w:rsidR="00210A24" w:rsidRDefault="00210A24" w:rsidP="00210A24">
            <w:pPr>
              <w:cnfStyle w:val="100000000000" w:firstRow="1" w:lastRow="0" w:firstColumn="0" w:lastColumn="0" w:oddVBand="0" w:evenVBand="0" w:oddHBand="0" w:evenHBand="0" w:firstRowFirstColumn="0" w:firstRowLastColumn="0" w:lastRowFirstColumn="0" w:lastRowLastColumn="0"/>
              <w:rPr>
                <w:b w:val="0"/>
                <w:bCs w:val="0"/>
                <w:noProof/>
              </w:rPr>
            </w:pPr>
          </w:p>
          <w:p w14:paraId="1C64BCC7" w14:textId="77777777" w:rsidR="00210A2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noProof/>
              </w:rPr>
            </w:pPr>
          </w:p>
          <w:p w14:paraId="4C2D98D7" w14:textId="02DEA1A5" w:rsidR="00210A24" w:rsidRDefault="00210A24" w:rsidP="00210A24">
            <w:pPr>
              <w:jc w:val="center"/>
              <w:cnfStyle w:val="100000000000" w:firstRow="1" w:lastRow="0" w:firstColumn="0" w:lastColumn="0" w:oddVBand="0" w:evenVBand="0" w:oddHBand="0" w:evenHBand="0" w:firstRowFirstColumn="0" w:firstRowLastColumn="0" w:lastRowFirstColumn="0" w:lastRowLastColumn="0"/>
            </w:pPr>
            <w:r w:rsidRPr="00210A24">
              <w:rPr>
                <w:noProof/>
              </w:rPr>
              <w:drawing>
                <wp:inline distT="0" distB="0" distL="0" distR="0" wp14:anchorId="02FF8381" wp14:editId="245A4F17">
                  <wp:extent cx="3068955" cy="30689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8955" cy="3068955"/>
                          </a:xfrm>
                          <a:prstGeom prst="rect">
                            <a:avLst/>
                          </a:prstGeom>
                          <a:noFill/>
                          <a:ln>
                            <a:noFill/>
                          </a:ln>
                        </pic:spPr>
                      </pic:pic>
                    </a:graphicData>
                  </a:graphic>
                </wp:inline>
              </w:drawing>
            </w:r>
          </w:p>
          <w:p w14:paraId="31EBD98F" w14:textId="77777777" w:rsidR="00210A2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rPr>
            </w:pPr>
          </w:p>
          <w:p w14:paraId="6446EC15" w14:textId="6BC53B14" w:rsidR="00210A24" w:rsidRDefault="00210A24" w:rsidP="00210A24">
            <w:pPr>
              <w:jc w:val="center"/>
              <w:cnfStyle w:val="100000000000" w:firstRow="1" w:lastRow="0" w:firstColumn="0" w:lastColumn="0" w:oddVBand="0" w:evenVBand="0" w:oddHBand="0" w:evenHBand="0" w:firstRowFirstColumn="0" w:firstRowLastColumn="0" w:lastRowFirstColumn="0" w:lastRowLastColumn="0"/>
              <w:rPr>
                <w:b w:val="0"/>
                <w:bCs w:val="0"/>
              </w:rPr>
            </w:pPr>
            <w:r w:rsidRPr="000F1DB4">
              <w:rPr>
                <w:rFonts w:ascii="Times New Roman" w:eastAsia="Times New Roman" w:hAnsi="Times New Roman" w:cs="Times New Roman"/>
                <w:noProof/>
                <w:sz w:val="24"/>
                <w:szCs w:val="24"/>
              </w:rPr>
              <w:drawing>
                <wp:inline distT="0" distB="0" distL="0" distR="0" wp14:anchorId="087852C0" wp14:editId="77A73388">
                  <wp:extent cx="3061686" cy="3961803"/>
                  <wp:effectExtent l="0" t="0" r="571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67293" cy="3969058"/>
                          </a:xfrm>
                          <a:prstGeom prst="rect">
                            <a:avLst/>
                          </a:prstGeom>
                          <a:noFill/>
                          <a:ln>
                            <a:noFill/>
                          </a:ln>
                        </pic:spPr>
                      </pic:pic>
                    </a:graphicData>
                  </a:graphic>
                </wp:inline>
              </w:drawing>
            </w:r>
          </w:p>
          <w:p w14:paraId="3F18736D" w14:textId="186C03E8" w:rsidR="00C24CF1" w:rsidRDefault="00C24CF1" w:rsidP="00210A24">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7D006DAE" w14:textId="147CA958" w:rsidR="001D08FC" w:rsidRDefault="001D08FC" w:rsidP="001D08FC">
            <w:pPr>
              <w:cnfStyle w:val="100000000000" w:firstRow="1" w:lastRow="0" w:firstColumn="0" w:lastColumn="0" w:oddVBand="0" w:evenVBand="0" w:oddHBand="0" w:evenHBand="0" w:firstRowFirstColumn="0" w:firstRowLastColumn="0" w:lastRowFirstColumn="0" w:lastRowLastColumn="0"/>
              <w:rPr>
                <w:b w:val="0"/>
                <w:bCs w:val="0"/>
              </w:rPr>
            </w:pPr>
          </w:p>
          <w:p w14:paraId="0D7955A3" w14:textId="77777777" w:rsidR="001D08FC" w:rsidRPr="001D08FC" w:rsidRDefault="001D08FC" w:rsidP="001D08FC">
            <w:pPr>
              <w:cnfStyle w:val="100000000000" w:firstRow="1" w:lastRow="0" w:firstColumn="0" w:lastColumn="0" w:oddVBand="0" w:evenVBand="0" w:oddHBand="0" w:evenHBand="0" w:firstRowFirstColumn="0" w:firstRowLastColumn="0" w:lastRowFirstColumn="0" w:lastRowLastColumn="0"/>
            </w:pPr>
          </w:p>
          <w:p w14:paraId="2BBFCFE6"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789772B5" w14:textId="77777777"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14:paraId="651886E2" w14:textId="77777777" w:rsidR="00AE1F59" w:rsidRPr="00210A24"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rPr>
            </w:pPr>
            <w:r w:rsidRPr="00210A24">
              <w:rPr>
                <w:rFonts w:asciiTheme="minorHAnsi" w:hAnsiTheme="minorHAnsi" w:cs="Helvetica"/>
                <w:color w:val="474135"/>
              </w:rPr>
              <w:t>Atlas One</w:t>
            </w:r>
          </w:p>
          <w:p w14:paraId="78FB7320" w14:textId="77777777" w:rsidR="007E1244"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noProof/>
                <w:color w:val="474135"/>
                <w:sz w:val="20"/>
                <w:szCs w:val="20"/>
              </w:rPr>
              <w:drawing>
                <wp:inline distT="0" distB="0" distL="0" distR="0" wp14:anchorId="035261B4" wp14:editId="0A7AE899">
                  <wp:extent cx="2950793" cy="381654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las One.jpg"/>
                          <pic:cNvPicPr/>
                        </pic:nvPicPr>
                        <pic:blipFill>
                          <a:blip r:embed="rId38">
                            <a:extLst>
                              <a:ext uri="{28A0092B-C50C-407E-A947-70E740481C1C}">
                                <a14:useLocalDpi xmlns:a14="http://schemas.microsoft.com/office/drawing/2010/main" val="0"/>
                              </a:ext>
                            </a:extLst>
                          </a:blip>
                          <a:stretch>
                            <a:fillRect/>
                          </a:stretch>
                        </pic:blipFill>
                        <pic:spPr>
                          <a:xfrm>
                            <a:off x="0" y="0"/>
                            <a:ext cx="2964340" cy="3834061"/>
                          </a:xfrm>
                          <a:prstGeom prst="rect">
                            <a:avLst/>
                          </a:prstGeom>
                        </pic:spPr>
                      </pic:pic>
                    </a:graphicData>
                  </a:graphic>
                </wp:inline>
              </w:drawing>
            </w:r>
          </w:p>
          <w:p w14:paraId="617C8976"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01B25102"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14:paraId="5681037C" w14:textId="77777777" w:rsidR="000F1DB4" w:rsidRDefault="007E1244"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b w:val="0"/>
                <w:bCs w:val="0"/>
                <w:color w:val="474135"/>
                <w:sz w:val="20"/>
                <w:szCs w:val="20"/>
              </w:rPr>
            </w:pPr>
            <w:r w:rsidRPr="00AB5A7E">
              <w:rPr>
                <w:rFonts w:ascii="Calibri" w:hAnsi="Calibri"/>
                <w:color w:val="222222"/>
                <w:sz w:val="20"/>
                <w:szCs w:val="20"/>
                <w:shd w:val="clear" w:color="auto" w:fill="FFFFFF"/>
              </w:rPr>
              <w:t>Reminder: A new app called Atlas One from APD has replaced the old app (which no longer functions or sends APD information). If you're interested in using it, there's a helpful guide available at </w:t>
            </w:r>
            <w:hyperlink r:id="rId39" w:tgtFrame="_blank" w:history="1">
              <w:r w:rsidRPr="005B5358">
                <w:rPr>
                  <w:rStyle w:val="Hyperlink"/>
                  <w:rFonts w:ascii="Calibri" w:hAnsi="Calibri"/>
                  <w:bCs w:val="0"/>
                  <w:color w:val="0070C0"/>
                  <w:sz w:val="20"/>
                  <w:szCs w:val="20"/>
                  <w:shd w:val="clear" w:color="auto" w:fill="FFFFFF"/>
                </w:rPr>
                <w:t>https://youtu.be/OEQ1MfJyWCo</w:t>
              </w:r>
            </w:hyperlink>
            <w:r w:rsidRPr="00AB5A7E">
              <w:rPr>
                <w:rFonts w:ascii="Calibri" w:hAnsi="Calibri"/>
                <w:color w:val="222222"/>
                <w:sz w:val="20"/>
                <w:szCs w:val="20"/>
                <w:shd w:val="clear" w:color="auto" w:fill="FFFFFF"/>
              </w:rPr>
              <w:t>. This guide has step-by-step instructions to help you get started.</w:t>
            </w:r>
            <w:r w:rsidR="00EF6F66" w:rsidRPr="00AB5A7E">
              <w:rPr>
                <w:rFonts w:ascii="Calibri" w:hAnsi="Calibri" w:cs="Helvetica"/>
                <w:color w:val="474135"/>
                <w:sz w:val="20"/>
                <w:szCs w:val="20"/>
              </w:rPr>
              <w:t xml:space="preserve">        </w:t>
            </w:r>
          </w:p>
          <w:p w14:paraId="092AD339" w14:textId="77777777" w:rsidR="000F1DB4" w:rsidRDefault="000F1DB4"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b w:val="0"/>
                <w:bCs w:val="0"/>
                <w:color w:val="474135"/>
                <w:sz w:val="20"/>
                <w:szCs w:val="20"/>
              </w:rPr>
            </w:pPr>
          </w:p>
          <w:p w14:paraId="30DA64BD" w14:textId="07553C43" w:rsidR="00EF6F66" w:rsidRPr="000F1DB4" w:rsidRDefault="00573236"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b w:val="0"/>
                <w:bCs w:val="0"/>
                <w:color w:val="FF0000"/>
                <w:sz w:val="24"/>
                <w:szCs w:val="24"/>
              </w:rPr>
            </w:pPr>
            <w:hyperlink r:id="rId40" w:history="1">
              <w:r w:rsidR="000F1DB4" w:rsidRPr="000F1DB4">
                <w:rPr>
                  <w:rStyle w:val="Hyperlink"/>
                  <w:b w:val="0"/>
                  <w:bCs w:val="0"/>
                  <w:color w:val="FF0000"/>
                  <w:sz w:val="24"/>
                  <w:szCs w:val="24"/>
                </w:rPr>
                <w:t>APD Continues Advancements in Technology, Launches New Mobile App Providing Real-time Information — City of Albuquerque (cabq.gov)</w:t>
              </w:r>
            </w:hyperlink>
            <w:r w:rsidR="00EF6F66" w:rsidRPr="000F1DB4">
              <w:rPr>
                <w:rFonts w:ascii="Calibri" w:hAnsi="Calibri" w:cs="Helvetica"/>
                <w:b w:val="0"/>
                <w:bCs w:val="0"/>
                <w:color w:val="FF0000"/>
                <w:sz w:val="24"/>
                <w:szCs w:val="24"/>
              </w:rPr>
              <w:t xml:space="preserve">                                       </w:t>
            </w:r>
          </w:p>
          <w:p w14:paraId="4557642E"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44AB080F"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70610EFF" w14:textId="77777777"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56894DE3" w14:textId="77777777" w:rsidR="00AE1F59"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14:paraId="5E0F5B53" w14:textId="77777777" w:rsidR="000F1DB4" w:rsidRDefault="000F1DB4" w:rsidP="00590D43">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b w:val="0"/>
                <w:bCs w:val="0"/>
              </w:rPr>
            </w:pPr>
          </w:p>
          <w:p w14:paraId="29192F3A" w14:textId="04FDE124" w:rsidR="000F1DB4" w:rsidRDefault="000F1DB4" w:rsidP="00AB5A7E">
            <w:pPr>
              <w:cnfStyle w:val="100000000000" w:firstRow="1" w:lastRow="0" w:firstColumn="0" w:lastColumn="0" w:oddVBand="0" w:evenVBand="0" w:oddHBand="0" w:evenHBand="0" w:firstRowFirstColumn="0" w:firstRowLastColumn="0" w:lastRowFirstColumn="0" w:lastRowLastColumn="0"/>
              <w:rPr>
                <w:b w:val="0"/>
                <w:bCs w:val="0"/>
              </w:rPr>
            </w:pPr>
          </w:p>
          <w:p w14:paraId="1AB2C90B" w14:textId="77777777" w:rsidR="00590D43" w:rsidRDefault="00590D43" w:rsidP="00AB5A7E">
            <w:pPr>
              <w:cnfStyle w:val="100000000000" w:firstRow="1" w:lastRow="0" w:firstColumn="0" w:lastColumn="0" w:oddVBand="0" w:evenVBand="0" w:oddHBand="0" w:evenHBand="0" w:firstRowFirstColumn="0" w:firstRowLastColumn="0" w:lastRowFirstColumn="0" w:lastRowLastColumn="0"/>
            </w:pPr>
          </w:p>
          <w:p w14:paraId="0C15871C" w14:textId="2E52AE48" w:rsidR="000F1DB4" w:rsidRPr="000F1DB4" w:rsidRDefault="000F1DB4" w:rsidP="000F1DB4">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14:paraId="51648A9D" w14:textId="3113DA99"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p>
        </w:tc>
      </w:tr>
      <w:tr w:rsidR="00210A24" w:rsidRPr="002D7AFD" w14:paraId="346365EB" w14:textId="77777777"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14:paraId="51AD6473" w14:textId="77777777" w:rsidTr="008B1E63">
              <w:trPr>
                <w:trHeight w:val="6165"/>
                <w:jc w:val="center"/>
              </w:trPr>
              <w:tc>
                <w:tcPr>
                  <w:tcW w:w="3154" w:type="dxa"/>
                </w:tcPr>
                <w:p w14:paraId="742FEBCA" w14:textId="77777777" w:rsidR="009A4A46" w:rsidRDefault="009A4A46" w:rsidP="005C0435">
                  <w:pPr>
                    <w:pStyle w:val="Subtitle"/>
                  </w:pPr>
                  <w:r>
                    <w:lastRenderedPageBreak/>
                    <w:t xml:space="preserve">    File a Report</w:t>
                  </w:r>
                  <w:r>
                    <w:rPr>
                      <w:noProof/>
                    </w:rPr>
                    <mc:AlternateContent>
                      <mc:Choice Requires="wps">
                        <w:drawing>
                          <wp:inline distT="0" distB="0" distL="0" distR="0" wp14:anchorId="0AE3EF85" wp14:editId="656866A1">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DCF0206"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14:paraId="6D758736" w14:textId="77777777" w:rsidR="009A4A46" w:rsidRPr="0049245E" w:rsidRDefault="009A4A46" w:rsidP="005C0435">
                  <w:pPr>
                    <w:pStyle w:val="Subtitle"/>
                    <w:rPr>
                      <w:sz w:val="10"/>
                      <w:szCs w:val="10"/>
                    </w:rPr>
                  </w:pPr>
                </w:p>
                <w:p w14:paraId="50D112EF" w14:textId="77777777" w:rsidR="009A4A46" w:rsidRPr="005B5358" w:rsidRDefault="009A4A46" w:rsidP="00340BE3">
                  <w:pPr>
                    <w:pStyle w:val="BlockText"/>
                    <w:jc w:val="center"/>
                    <w:rPr>
                      <w:color w:val="FF0000"/>
                    </w:rPr>
                  </w:pPr>
                  <w:r w:rsidRPr="005B5358">
                    <w:rPr>
                      <w:color w:val="FF0000"/>
                    </w:rPr>
                    <w:t>Online Report</w:t>
                  </w:r>
                </w:p>
                <w:p w14:paraId="7FD03F73" w14:textId="77777777" w:rsidR="009A4A46" w:rsidRPr="005B5358" w:rsidRDefault="009A4A46" w:rsidP="00C01167">
                  <w:pPr>
                    <w:pStyle w:val="BlockText"/>
                    <w:rPr>
                      <w:color w:val="FF0000"/>
                    </w:rPr>
                  </w:pPr>
                </w:p>
                <w:p w14:paraId="731F1CCE" w14:textId="77777777" w:rsidR="009A4A46" w:rsidRPr="005B5358" w:rsidRDefault="009A4A46" w:rsidP="00340BE3">
                  <w:pPr>
                    <w:pStyle w:val="BlockText"/>
                    <w:jc w:val="center"/>
                    <w:rPr>
                      <w:color w:val="FF0000"/>
                    </w:rPr>
                  </w:pPr>
                  <w:r w:rsidRPr="005B5358">
                    <w:rPr>
                      <w:color w:val="FF0000"/>
                    </w:rPr>
                    <w:t>cabq.gov/police/file-a-    police-report-online</w:t>
                  </w:r>
                </w:p>
                <w:p w14:paraId="0BA0F8C2" w14:textId="77777777" w:rsidR="009A4A46" w:rsidRPr="005B5358" w:rsidRDefault="009A4A46" w:rsidP="00C01167">
                  <w:pPr>
                    <w:pStyle w:val="BlockText"/>
                    <w:rPr>
                      <w:color w:val="FF0000"/>
                    </w:rPr>
                  </w:pPr>
                </w:p>
                <w:p w14:paraId="3973EFF0" w14:textId="77777777" w:rsidR="009A4A46" w:rsidRPr="005B5358" w:rsidRDefault="009A4A46" w:rsidP="00340BE3">
                  <w:pPr>
                    <w:pStyle w:val="BlockText"/>
                    <w:jc w:val="center"/>
                    <w:rPr>
                      <w:color w:val="FF0000"/>
                    </w:rPr>
                  </w:pPr>
                  <w:r w:rsidRPr="005B5358">
                    <w:rPr>
                      <w:color w:val="FF0000"/>
                    </w:rPr>
                    <w:t>(</w:t>
                  </w:r>
                  <w:proofErr w:type="gramStart"/>
                  <w:r w:rsidRPr="005B5358">
                    <w:rPr>
                      <w:color w:val="FF0000"/>
                    </w:rPr>
                    <w:t>TRU )Telephone</w:t>
                  </w:r>
                  <w:proofErr w:type="gramEnd"/>
                </w:p>
                <w:p w14:paraId="2FC88C47" w14:textId="77777777" w:rsidR="009A4A46" w:rsidRPr="005B5358" w:rsidRDefault="009A4A46" w:rsidP="00340BE3">
                  <w:pPr>
                    <w:pStyle w:val="BlockText"/>
                    <w:jc w:val="center"/>
                    <w:rPr>
                      <w:color w:val="FF0000"/>
                    </w:rPr>
                  </w:pPr>
                  <w:r w:rsidRPr="005B5358">
                    <w:rPr>
                      <w:color w:val="FF0000"/>
                    </w:rPr>
                    <w:t>Reporting Unit</w:t>
                  </w:r>
                </w:p>
                <w:p w14:paraId="3BBA3B36" w14:textId="77777777" w:rsidR="009A4A46" w:rsidRPr="005B5358" w:rsidRDefault="009A4A46" w:rsidP="00340BE3">
                  <w:pPr>
                    <w:pStyle w:val="BlockText"/>
                    <w:jc w:val="center"/>
                    <w:rPr>
                      <w:color w:val="FF0000"/>
                    </w:rPr>
                  </w:pPr>
                </w:p>
                <w:p w14:paraId="727E6207" w14:textId="77777777" w:rsidR="009A4A46" w:rsidRPr="005B5358" w:rsidRDefault="009A4A46" w:rsidP="00340BE3">
                  <w:pPr>
                    <w:pStyle w:val="BlockText"/>
                    <w:jc w:val="center"/>
                    <w:rPr>
                      <w:color w:val="FF0000"/>
                    </w:rPr>
                  </w:pPr>
                  <w:r w:rsidRPr="005B5358">
                    <w:rPr>
                      <w:color w:val="FF0000"/>
                    </w:rPr>
                    <w:t>242-2677 (COPS)</w:t>
                  </w:r>
                </w:p>
                <w:p w14:paraId="75839775" w14:textId="77777777" w:rsidR="009A4A46" w:rsidRDefault="009A4A46" w:rsidP="00340BE3">
                  <w:pPr>
                    <w:pStyle w:val="BlockText"/>
                    <w:jc w:val="center"/>
                  </w:pPr>
                </w:p>
                <w:p w14:paraId="54565984" w14:textId="77777777" w:rsidR="009A4A46" w:rsidRDefault="009A4A46" w:rsidP="00340BE3">
                  <w:pPr>
                    <w:pStyle w:val="BlockText"/>
                    <w:jc w:val="center"/>
                  </w:pPr>
                </w:p>
                <w:p w14:paraId="0FB4FA18" w14:textId="77777777" w:rsidR="009A4A46" w:rsidRDefault="009A4A46" w:rsidP="00C01167">
                  <w:pPr>
                    <w:pStyle w:val="BlockText"/>
                  </w:pPr>
                </w:p>
                <w:p w14:paraId="2CEB15BB" w14:textId="77777777" w:rsidR="009A4A46" w:rsidRPr="00F8099A" w:rsidRDefault="009A4A46" w:rsidP="00C01167">
                  <w:pPr>
                    <w:pStyle w:val="BlockText"/>
                  </w:pPr>
                  <w:r>
                    <w:rPr>
                      <w:noProof/>
                    </w:rPr>
                    <w:t xml:space="preserve">  </w:t>
                  </w:r>
                </w:p>
              </w:tc>
            </w:tr>
          </w:tbl>
          <w:p w14:paraId="03F36E7E" w14:textId="77777777" w:rsidR="009A4A46" w:rsidRDefault="009A4A46" w:rsidP="005C0435">
            <w:pPr>
              <w:spacing w:after="160"/>
            </w:pPr>
          </w:p>
          <w:p w14:paraId="2CE27BAA" w14:textId="77777777" w:rsidR="009A4A46" w:rsidRDefault="009A4A46" w:rsidP="005C0435">
            <w:pPr>
              <w:spacing w:after="160"/>
            </w:pPr>
          </w:p>
          <w:p w14:paraId="07AF02D3" w14:textId="77777777" w:rsidR="009A4A46" w:rsidRPr="00726192" w:rsidRDefault="009A4A46" w:rsidP="00726192"/>
        </w:tc>
        <w:tc>
          <w:tcPr>
            <w:tcW w:w="8597" w:type="dxa"/>
          </w:tcPr>
          <w:p w14:paraId="54C1D9A6" w14:textId="6D47B766" w:rsidR="00AB5A7E" w:rsidRDefault="00AB5A7E" w:rsidP="00921871">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353B8DD" w14:textId="6DE7FD61"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77F05F42" w14:textId="5B834BE7"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5703D088" w14:textId="4863D5A9"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39088F95" w14:textId="18792325" w:rsidR="00921871" w:rsidRDefault="00921871" w:rsidP="00921871">
            <w:pPr>
              <w:cnfStyle w:val="000000000000" w:firstRow="0" w:lastRow="0" w:firstColumn="0" w:lastColumn="0" w:oddVBand="0" w:evenVBand="0" w:oddHBand="0" w:evenHBand="0" w:firstRowFirstColumn="0" w:firstRowLastColumn="0" w:lastRowFirstColumn="0" w:lastRowLastColumn="0"/>
            </w:pPr>
          </w:p>
          <w:p w14:paraId="7A45F803" w14:textId="77777777" w:rsidR="00921871" w:rsidRPr="00921871" w:rsidRDefault="00921871" w:rsidP="00921871">
            <w:pPr>
              <w:cnfStyle w:val="000000000000" w:firstRow="0" w:lastRow="0" w:firstColumn="0" w:lastColumn="0" w:oddVBand="0" w:evenVBand="0" w:oddHBand="0" w:evenHBand="0" w:firstRowFirstColumn="0" w:firstRowLastColumn="0" w:lastRowFirstColumn="0" w:lastRowLastColumn="0"/>
            </w:pPr>
          </w:p>
          <w:p w14:paraId="2BC7A1BA" w14:textId="77777777"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r>
              <w:rPr>
                <w:noProof/>
              </w:rPr>
              <w:drawing>
                <wp:inline distT="0" distB="0" distL="0" distR="0" wp14:anchorId="713619DC" wp14:editId="438AF1ED">
                  <wp:extent cx="3917106" cy="786817"/>
                  <wp:effectExtent l="0" t="0" r="7620" b="0"/>
                  <wp:docPr id="28" name="Picture 28" descr="cid:image001.jpg@01DA949A.4FE08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id:image001.jpg@01DA949A.4FE086C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3980125" cy="799475"/>
                          </a:xfrm>
                          <a:prstGeom prst="rect">
                            <a:avLst/>
                          </a:prstGeom>
                          <a:noFill/>
                          <a:ln>
                            <a:noFill/>
                          </a:ln>
                        </pic:spPr>
                      </pic:pic>
                    </a:graphicData>
                  </a:graphic>
                </wp:inline>
              </w:drawing>
            </w:r>
          </w:p>
          <w:p w14:paraId="2494300B" w14:textId="77777777" w:rsidR="00AB5A7E" w:rsidRDefault="00AB5A7E" w:rsidP="00AB5A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403D6CF"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The Crime Stoppers program began 35 years ago when an Albuquerque Police Detective partnered with the media to reenact an unsolved homicide. Tips from that news story ultimately led to an arrest and Crime Stoppers was born.</w:t>
            </w:r>
          </w:p>
          <w:p w14:paraId="0254A19D"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Today, the Albuquerque Metro Crime Stoppers (AMCS) model has been replicated in over 1,200 programs in all fifty states and more than 20 countries.</w:t>
            </w:r>
          </w:p>
          <w:p w14:paraId="03C8B26B"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Tips to Albuquerque Metro Crime Stoppers have led to the arrest of 2,001 fugitives and helped close over 7,300 cases in the Albuquerque area.</w:t>
            </w:r>
          </w:p>
          <w:p w14:paraId="4571770F"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AMCS has paid out over $500,000 in rewards since 1976.</w:t>
            </w:r>
          </w:p>
          <w:p w14:paraId="2CF15029"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the only program guaranteed by law to protect the identity of tipsters. Because of this, tipsters are exempt from taxes on reward payments.</w:t>
            </w:r>
          </w:p>
          <w:p w14:paraId="409CF7A8" w14:textId="77777777"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 xml:space="preserve">Crime Stoppers is a 501(c) 3 non-profit organization and receives no government funding. 100% of the funding for rewards, tip line operations and advertisement </w:t>
            </w:r>
            <w:proofErr w:type="gramStart"/>
            <w:r w:rsidRPr="00AB5A7E">
              <w:rPr>
                <w:rFonts w:ascii="Helvetica" w:hAnsi="Helvetica" w:cs="Helvetica"/>
                <w:b/>
                <w:color w:val="212427"/>
                <w:sz w:val="18"/>
                <w:szCs w:val="18"/>
              </w:rPr>
              <w:t>is</w:t>
            </w:r>
            <w:proofErr w:type="gramEnd"/>
            <w:r w:rsidRPr="00AB5A7E">
              <w:rPr>
                <w:rFonts w:ascii="Helvetica" w:hAnsi="Helvetica" w:cs="Helvetica"/>
                <w:b/>
                <w:color w:val="212427"/>
                <w:sz w:val="18"/>
                <w:szCs w:val="18"/>
              </w:rPr>
              <w:t xml:space="preserve"> provided through donations from individuals, businesses and community organizations.</w:t>
            </w:r>
          </w:p>
          <w:p w14:paraId="60D5BBCD" w14:textId="77777777" w:rsidR="00AB5A7E" w:rsidRPr="000827AD" w:rsidRDefault="00AB5A7E" w:rsidP="00AB5A7E">
            <w:pPr>
              <w:pStyle w:val="Heading2"/>
              <w:spacing w:before="300" w:after="150"/>
              <w:outlineLvl w:val="1"/>
              <w:cnfStyle w:val="000000000000" w:firstRow="0" w:lastRow="0" w:firstColumn="0" w:lastColumn="0" w:oddVBand="0" w:evenVBand="0" w:oddHBand="0" w:evenHBand="0" w:firstRowFirstColumn="0" w:firstRowLastColumn="0" w:lastRowFirstColumn="0" w:lastRowLastColumn="0"/>
              <w:rPr>
                <w:rFonts w:ascii="inherit" w:hAnsi="inherit" w:cs="Helvetica"/>
                <w:b/>
                <w:color w:val="0070C0"/>
                <w:sz w:val="24"/>
                <w:szCs w:val="24"/>
              </w:rPr>
            </w:pPr>
            <w:r w:rsidRPr="000827AD">
              <w:rPr>
                <w:rFonts w:ascii="inherit" w:hAnsi="inherit" w:cs="Helvetica"/>
                <w:b/>
                <w:color w:val="0070C0"/>
                <w:sz w:val="24"/>
                <w:szCs w:val="24"/>
              </w:rPr>
              <w:t>To Submit a Tip:</w:t>
            </w:r>
          </w:p>
          <w:p w14:paraId="0292842A" w14:textId="77777777" w:rsidR="00AB5A7E" w:rsidRPr="006B0372"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sz w:val="18"/>
                <w:szCs w:val="18"/>
              </w:rPr>
            </w:pPr>
            <w:r w:rsidRPr="006B0372">
              <w:rPr>
                <w:rFonts w:ascii="Helvetica" w:hAnsi="Helvetica" w:cs="Helvetica"/>
                <w:color w:val="212427"/>
                <w:sz w:val="18"/>
                <w:szCs w:val="18"/>
              </w:rPr>
              <w:t>Call 505-843-STOP or visit the </w:t>
            </w:r>
            <w:hyperlink r:id="rId43" w:history="1">
              <w:r w:rsidRPr="006B0372">
                <w:rPr>
                  <w:rStyle w:val="Hyperlink"/>
                  <w:rFonts w:ascii="Helvetica" w:eastAsiaTheme="majorEastAsia" w:hAnsi="Helvetica" w:cs="Helvetica"/>
                  <w:color w:val="0070C0"/>
                  <w:sz w:val="18"/>
                  <w:szCs w:val="18"/>
                </w:rPr>
                <w:t>Albuquerque Metro Crime Stoppers website</w:t>
              </w:r>
            </w:hyperlink>
            <w:r w:rsidRPr="006B0372">
              <w:rPr>
                <w:rFonts w:ascii="Helvetica" w:hAnsi="Helvetica" w:cs="Helvetica"/>
                <w:color w:val="212427"/>
                <w:sz w:val="18"/>
                <w:szCs w:val="18"/>
              </w:rPr>
              <w:t>. All information provided is anonymous.</w:t>
            </w:r>
          </w:p>
          <w:p w14:paraId="49E4E6D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D77DC88"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A5440DF"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D498167"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7F636D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BA1C71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85EBA88"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526C7B3"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4E6602B9" w14:textId="3A835058" w:rsidR="001D08FC" w:rsidRDefault="001D08FC"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AAE1157" w14:textId="77777777" w:rsidR="001D08FC" w:rsidRDefault="001D08FC"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2B2646E7"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767AD6B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18B4F24"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3868083F"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0A112F82"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505840CD" w14:textId="77777777"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14:paraId="64BAE99D" w14:textId="77777777" w:rsidR="009A4A46" w:rsidRPr="005B5358"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Substation Hours</w:t>
            </w:r>
          </w:p>
          <w:p w14:paraId="71A11083" w14:textId="77777777"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14:paraId="4B0361A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14:paraId="5BC7463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14:paraId="100E9736" w14:textId="1ACBA6D8"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p>
          <w:p w14:paraId="3A538932" w14:textId="77777777" w:rsidR="00CC5EC0" w:rsidRDefault="00CC5EC0" w:rsidP="000823E6">
            <w:pPr>
              <w:cnfStyle w:val="000000000000" w:firstRow="0" w:lastRow="0" w:firstColumn="0" w:lastColumn="0" w:oddVBand="0" w:evenVBand="0" w:oddHBand="0" w:evenHBand="0" w:firstRowFirstColumn="0" w:firstRowLastColumn="0" w:lastRowFirstColumn="0" w:lastRowLastColumn="0"/>
            </w:pPr>
            <w:r>
              <w:rPr>
                <w:b/>
                <w:szCs w:val="24"/>
              </w:rPr>
              <w:t>APD Records Division offers over the phone reports for a final police report – written by an APD officer or yourself. Please contacts records personnel at 505-768-2020.</w:t>
            </w:r>
            <w:r>
              <w:t xml:space="preserve"> </w:t>
            </w:r>
          </w:p>
          <w:p w14:paraId="11CC771A" w14:textId="1AF8153D" w:rsidR="00CC5EC0" w:rsidRDefault="00573236" w:rsidP="000823E6">
            <w:pPr>
              <w:cnfStyle w:val="000000000000" w:firstRow="0" w:lastRow="0" w:firstColumn="0" w:lastColumn="0" w:oddVBand="0" w:evenVBand="0" w:oddHBand="0" w:evenHBand="0" w:firstRowFirstColumn="0" w:firstRowLastColumn="0" w:lastRowFirstColumn="0" w:lastRowLastColumn="0"/>
            </w:pPr>
            <w:hyperlink r:id="rId44" w:history="1">
              <w:r w:rsidR="00CC5EC0" w:rsidRPr="00CC5EC0">
                <w:rPr>
                  <w:rStyle w:val="Hyperlink"/>
                  <w:color w:val="0070C0"/>
                </w:rPr>
                <w:t>Albuquerque Police Department Records Division — City of Albuquerque (cabq.gov)</w:t>
              </w:r>
            </w:hyperlink>
          </w:p>
          <w:p w14:paraId="44B03237" w14:textId="5352069D"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In-person hours: Monday-Friday, 8am-4pm</w:t>
            </w:r>
          </w:p>
          <w:p w14:paraId="0CD4A402" w14:textId="453B9CB8" w:rsidR="00CC5EC0" w:rsidRDefault="00CC5EC0"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Phone hours: Monday-Friday 8am-4:30pm</w:t>
            </w:r>
          </w:p>
          <w:p w14:paraId="075EB0F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14:paraId="6C35310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FA7B3DC"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Valley Area Command</w:t>
            </w:r>
          </w:p>
          <w:p w14:paraId="6FABEDB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14:paraId="31CC5E4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14:paraId="084A8685"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14:paraId="2E1747E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E2F1DFF"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Southwest Area Command</w:t>
            </w:r>
          </w:p>
          <w:p w14:paraId="009EA3B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6404 Los </w:t>
            </w:r>
            <w:proofErr w:type="spellStart"/>
            <w:r>
              <w:rPr>
                <w:szCs w:val="24"/>
              </w:rPr>
              <w:t>Volcanes</w:t>
            </w:r>
            <w:proofErr w:type="spellEnd"/>
            <w:r>
              <w:rPr>
                <w:szCs w:val="24"/>
              </w:rPr>
              <w:t xml:space="preserve"> NW</w:t>
            </w:r>
          </w:p>
          <w:p w14:paraId="60FC7D46"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14:paraId="515ECAA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14:paraId="3C92823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B9ABF10"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Southeast Area Command</w:t>
            </w:r>
          </w:p>
          <w:p w14:paraId="5AA0BA67"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14:paraId="631BE957"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14:paraId="40D3AC56"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14:paraId="13873124"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0070C0"/>
                <w:szCs w:val="24"/>
              </w:rPr>
            </w:pPr>
          </w:p>
          <w:p w14:paraId="4474FA02"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Northwest Area Command</w:t>
            </w:r>
          </w:p>
          <w:p w14:paraId="56A806F3"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14:paraId="071F8B85"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14:paraId="60382EB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14:paraId="6665855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FBA1AEC"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Northeast Area Command</w:t>
            </w:r>
          </w:p>
          <w:p w14:paraId="01A7BD4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14:paraId="1B153C10"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14:paraId="18AE018A"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14:paraId="667DD44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044662E8"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b/>
                <w:color w:val="0070C0"/>
                <w:szCs w:val="24"/>
              </w:rPr>
            </w:pPr>
            <w:r w:rsidRPr="005B5358">
              <w:rPr>
                <w:b/>
                <w:color w:val="0070C0"/>
                <w:szCs w:val="24"/>
              </w:rPr>
              <w:t>Foothills Area Command</w:t>
            </w:r>
          </w:p>
          <w:p w14:paraId="1B4D20A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14:paraId="78EB176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14:paraId="6DEE086F"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14:paraId="5FC67CBD"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5CAC4696" w14:textId="77777777" w:rsidR="009A4A46" w:rsidRPr="005B5358" w:rsidRDefault="009A4A46" w:rsidP="000823E6">
            <w:pPr>
              <w:cnfStyle w:val="000000000000" w:firstRow="0" w:lastRow="0" w:firstColumn="0" w:lastColumn="0" w:oddVBand="0" w:evenVBand="0" w:oddHBand="0" w:evenHBand="0" w:firstRowFirstColumn="0" w:firstRowLastColumn="0" w:lastRowFirstColumn="0" w:lastRowLastColumn="0"/>
              <w:rPr>
                <w:color w:val="FF0000"/>
                <w:sz w:val="32"/>
                <w:szCs w:val="32"/>
              </w:rPr>
            </w:pPr>
            <w:r w:rsidRPr="005B5358">
              <w:rPr>
                <w:color w:val="FF0000"/>
                <w:sz w:val="32"/>
                <w:szCs w:val="32"/>
              </w:rPr>
              <w:t>Needles/Sharps Containers/Drug Disposal</w:t>
            </w:r>
          </w:p>
          <w:p w14:paraId="581CBFDC"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61F92CD1"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14:paraId="2F393C39" w14:textId="77777777"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14:paraId="41C81892" w14:textId="77777777"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w:t>
            </w:r>
            <w:r w:rsidRPr="005B5358">
              <w:rPr>
                <w:color w:val="0070C0"/>
                <w:szCs w:val="24"/>
              </w:rPr>
              <w:t xml:space="preserve">cabq.gov/police </w:t>
            </w:r>
          </w:p>
        </w:tc>
      </w:tr>
    </w:tbl>
    <w:p w14:paraId="6449A9C8" w14:textId="77777777"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50869" w14:textId="77777777" w:rsidR="00573236" w:rsidRDefault="00573236" w:rsidP="00D04819">
      <w:pPr>
        <w:spacing w:after="0" w:line="240" w:lineRule="auto"/>
      </w:pPr>
      <w:r>
        <w:separator/>
      </w:r>
    </w:p>
    <w:p w14:paraId="2140816F" w14:textId="77777777" w:rsidR="00573236" w:rsidRDefault="00573236"/>
  </w:endnote>
  <w:endnote w:type="continuationSeparator" w:id="0">
    <w:p w14:paraId="4A258AB4" w14:textId="77777777" w:rsidR="00573236" w:rsidRDefault="00573236" w:rsidP="00D04819">
      <w:pPr>
        <w:spacing w:after="0" w:line="240" w:lineRule="auto"/>
      </w:pPr>
      <w:r>
        <w:continuationSeparator/>
      </w:r>
    </w:p>
    <w:p w14:paraId="1D46FADA" w14:textId="77777777" w:rsidR="00573236" w:rsidRDefault="005732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FCD375" w14:textId="77777777" w:rsidR="00573236" w:rsidRDefault="00573236" w:rsidP="00D04819">
      <w:pPr>
        <w:spacing w:after="0" w:line="240" w:lineRule="auto"/>
      </w:pPr>
      <w:r>
        <w:separator/>
      </w:r>
    </w:p>
    <w:p w14:paraId="5C492823" w14:textId="77777777" w:rsidR="00573236" w:rsidRDefault="00573236"/>
  </w:footnote>
  <w:footnote w:type="continuationSeparator" w:id="0">
    <w:p w14:paraId="72CC9BC5" w14:textId="77777777" w:rsidR="00573236" w:rsidRDefault="00573236" w:rsidP="00D04819">
      <w:pPr>
        <w:spacing w:after="0" w:line="240" w:lineRule="auto"/>
      </w:pPr>
      <w:r>
        <w:continuationSeparator/>
      </w:r>
    </w:p>
    <w:p w14:paraId="2E80C197" w14:textId="77777777" w:rsidR="00573236" w:rsidRDefault="0057323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503D66"/>
    <w:multiLevelType w:val="hybridMultilevel"/>
    <w:tmpl w:val="52248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734B5B"/>
    <w:multiLevelType w:val="hybridMultilevel"/>
    <w:tmpl w:val="2488D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366339"/>
    <w:multiLevelType w:val="multilevel"/>
    <w:tmpl w:val="80A81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091016"/>
    <w:multiLevelType w:val="multilevel"/>
    <w:tmpl w:val="B342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3367EE7"/>
    <w:multiLevelType w:val="multilevel"/>
    <w:tmpl w:val="8E3E6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452766"/>
    <w:multiLevelType w:val="multilevel"/>
    <w:tmpl w:val="64A47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182355"/>
    <w:multiLevelType w:val="multilevel"/>
    <w:tmpl w:val="5AB8C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BD76B80"/>
    <w:multiLevelType w:val="multilevel"/>
    <w:tmpl w:val="C67C3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2E43A6"/>
    <w:multiLevelType w:val="multilevel"/>
    <w:tmpl w:val="F57C5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E073E0"/>
    <w:multiLevelType w:val="multilevel"/>
    <w:tmpl w:val="54222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37A6E01"/>
    <w:multiLevelType w:val="hybridMultilevel"/>
    <w:tmpl w:val="DE6A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14419D"/>
    <w:multiLevelType w:val="hybridMultilevel"/>
    <w:tmpl w:val="CAF845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22"/>
  </w:num>
  <w:num w:numId="3">
    <w:abstractNumId w:val="15"/>
  </w:num>
  <w:num w:numId="4">
    <w:abstractNumId w:val="14"/>
  </w:num>
  <w:num w:numId="5">
    <w:abstractNumId w:val="0"/>
  </w:num>
  <w:num w:numId="6">
    <w:abstractNumId w:val="23"/>
  </w:num>
  <w:num w:numId="7">
    <w:abstractNumId w:val="24"/>
  </w:num>
  <w:num w:numId="8">
    <w:abstractNumId w:val="10"/>
  </w:num>
  <w:num w:numId="9">
    <w:abstractNumId w:val="20"/>
  </w:num>
  <w:num w:numId="10">
    <w:abstractNumId w:val="9"/>
  </w:num>
  <w:num w:numId="11">
    <w:abstractNumId w:val="7"/>
  </w:num>
  <w:num w:numId="12">
    <w:abstractNumId w:val="11"/>
  </w:num>
  <w:num w:numId="13">
    <w:abstractNumId w:val="25"/>
  </w:num>
  <w:num w:numId="14">
    <w:abstractNumId w:val="1"/>
  </w:num>
  <w:num w:numId="15">
    <w:abstractNumId w:val="5"/>
  </w:num>
  <w:num w:numId="16">
    <w:abstractNumId w:val="27"/>
  </w:num>
  <w:num w:numId="17">
    <w:abstractNumId w:val="19"/>
  </w:num>
  <w:num w:numId="18">
    <w:abstractNumId w:val="21"/>
  </w:num>
  <w:num w:numId="19">
    <w:abstractNumId w:val="3"/>
  </w:num>
  <w:num w:numId="20">
    <w:abstractNumId w:val="2"/>
  </w:num>
  <w:num w:numId="21">
    <w:abstractNumId w:val="4"/>
  </w:num>
  <w:num w:numId="22">
    <w:abstractNumId w:val="17"/>
  </w:num>
  <w:num w:numId="23">
    <w:abstractNumId w:val="12"/>
  </w:num>
  <w:num w:numId="24">
    <w:abstractNumId w:val="26"/>
  </w:num>
  <w:num w:numId="25">
    <w:abstractNumId w:val="16"/>
  </w:num>
  <w:num w:numId="26">
    <w:abstractNumId w:val="6"/>
  </w:num>
  <w:num w:numId="27">
    <w:abstractNumId w:val="13"/>
  </w:num>
  <w:num w:numId="28">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2CA"/>
    <w:rsid w:val="00000F88"/>
    <w:rsid w:val="00020FB6"/>
    <w:rsid w:val="000213D4"/>
    <w:rsid w:val="00021557"/>
    <w:rsid w:val="00022356"/>
    <w:rsid w:val="0002463B"/>
    <w:rsid w:val="00032910"/>
    <w:rsid w:val="00032B06"/>
    <w:rsid w:val="0003367A"/>
    <w:rsid w:val="00036684"/>
    <w:rsid w:val="00041D52"/>
    <w:rsid w:val="00042EB6"/>
    <w:rsid w:val="00047E02"/>
    <w:rsid w:val="00050383"/>
    <w:rsid w:val="00053E0D"/>
    <w:rsid w:val="000544E4"/>
    <w:rsid w:val="00054CF8"/>
    <w:rsid w:val="00055465"/>
    <w:rsid w:val="00060FCC"/>
    <w:rsid w:val="00061314"/>
    <w:rsid w:val="00061A79"/>
    <w:rsid w:val="000660FD"/>
    <w:rsid w:val="000719F1"/>
    <w:rsid w:val="00076ED4"/>
    <w:rsid w:val="000823E6"/>
    <w:rsid w:val="000825A0"/>
    <w:rsid w:val="000827AD"/>
    <w:rsid w:val="0008329A"/>
    <w:rsid w:val="00086103"/>
    <w:rsid w:val="000910F2"/>
    <w:rsid w:val="000A1ABE"/>
    <w:rsid w:val="000A2C77"/>
    <w:rsid w:val="000A3442"/>
    <w:rsid w:val="000B0467"/>
    <w:rsid w:val="000B1F8D"/>
    <w:rsid w:val="000B5B07"/>
    <w:rsid w:val="000B6301"/>
    <w:rsid w:val="000C0DCE"/>
    <w:rsid w:val="000C354D"/>
    <w:rsid w:val="000C4603"/>
    <w:rsid w:val="000C54F4"/>
    <w:rsid w:val="000D0377"/>
    <w:rsid w:val="000D6FE2"/>
    <w:rsid w:val="000E0995"/>
    <w:rsid w:val="000E25F6"/>
    <w:rsid w:val="000E44B3"/>
    <w:rsid w:val="000F19F2"/>
    <w:rsid w:val="000F1DB4"/>
    <w:rsid w:val="000F3E4F"/>
    <w:rsid w:val="000F54F8"/>
    <w:rsid w:val="000F58C3"/>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21C4"/>
    <w:rsid w:val="001459B7"/>
    <w:rsid w:val="00146323"/>
    <w:rsid w:val="00147E04"/>
    <w:rsid w:val="00153659"/>
    <w:rsid w:val="001539FE"/>
    <w:rsid w:val="00156F46"/>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08FC"/>
    <w:rsid w:val="001D53BF"/>
    <w:rsid w:val="001D704A"/>
    <w:rsid w:val="001E08A9"/>
    <w:rsid w:val="001E0C8C"/>
    <w:rsid w:val="001E150D"/>
    <w:rsid w:val="001E5161"/>
    <w:rsid w:val="001E5275"/>
    <w:rsid w:val="001E7A61"/>
    <w:rsid w:val="001F1105"/>
    <w:rsid w:val="001F166F"/>
    <w:rsid w:val="00201619"/>
    <w:rsid w:val="00206216"/>
    <w:rsid w:val="00210A24"/>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B149E"/>
    <w:rsid w:val="002B2CC1"/>
    <w:rsid w:val="002B4B75"/>
    <w:rsid w:val="002B509A"/>
    <w:rsid w:val="002C19F2"/>
    <w:rsid w:val="002C6D78"/>
    <w:rsid w:val="002D1808"/>
    <w:rsid w:val="002D3CF1"/>
    <w:rsid w:val="002D3D3F"/>
    <w:rsid w:val="002D423E"/>
    <w:rsid w:val="002D6612"/>
    <w:rsid w:val="002D7AFD"/>
    <w:rsid w:val="002E4E8B"/>
    <w:rsid w:val="002E5035"/>
    <w:rsid w:val="002E76DB"/>
    <w:rsid w:val="002F4EF4"/>
    <w:rsid w:val="002F6E0D"/>
    <w:rsid w:val="002F710F"/>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4595C"/>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940F0"/>
    <w:rsid w:val="003A1AEB"/>
    <w:rsid w:val="003A6644"/>
    <w:rsid w:val="003A790A"/>
    <w:rsid w:val="003B5E16"/>
    <w:rsid w:val="003C3053"/>
    <w:rsid w:val="003D15E5"/>
    <w:rsid w:val="003D2647"/>
    <w:rsid w:val="003D2B1D"/>
    <w:rsid w:val="003D4386"/>
    <w:rsid w:val="003D49CC"/>
    <w:rsid w:val="003E18D5"/>
    <w:rsid w:val="003E316B"/>
    <w:rsid w:val="003E3222"/>
    <w:rsid w:val="003E4635"/>
    <w:rsid w:val="003E4FA3"/>
    <w:rsid w:val="003E7DFF"/>
    <w:rsid w:val="003F2E07"/>
    <w:rsid w:val="00400948"/>
    <w:rsid w:val="00406289"/>
    <w:rsid w:val="004062F8"/>
    <w:rsid w:val="0041020A"/>
    <w:rsid w:val="00420FF0"/>
    <w:rsid w:val="00422236"/>
    <w:rsid w:val="00422636"/>
    <w:rsid w:val="0042430E"/>
    <w:rsid w:val="00430846"/>
    <w:rsid w:val="00430C9C"/>
    <w:rsid w:val="004326BD"/>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E58FD"/>
    <w:rsid w:val="004F2A55"/>
    <w:rsid w:val="00501F30"/>
    <w:rsid w:val="0050262D"/>
    <w:rsid w:val="00510F6F"/>
    <w:rsid w:val="0052151D"/>
    <w:rsid w:val="00521B6A"/>
    <w:rsid w:val="00522BC1"/>
    <w:rsid w:val="00523028"/>
    <w:rsid w:val="00523117"/>
    <w:rsid w:val="005236D3"/>
    <w:rsid w:val="005239BA"/>
    <w:rsid w:val="00526A94"/>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3236"/>
    <w:rsid w:val="00574B59"/>
    <w:rsid w:val="00575327"/>
    <w:rsid w:val="00575E6A"/>
    <w:rsid w:val="005769E1"/>
    <w:rsid w:val="00580226"/>
    <w:rsid w:val="00582E88"/>
    <w:rsid w:val="0058303C"/>
    <w:rsid w:val="0058421B"/>
    <w:rsid w:val="00584F52"/>
    <w:rsid w:val="005853F3"/>
    <w:rsid w:val="00586F17"/>
    <w:rsid w:val="00590B1E"/>
    <w:rsid w:val="00590B3C"/>
    <w:rsid w:val="00590D43"/>
    <w:rsid w:val="0059268E"/>
    <w:rsid w:val="00595486"/>
    <w:rsid w:val="005956D0"/>
    <w:rsid w:val="00595B03"/>
    <w:rsid w:val="00596BC4"/>
    <w:rsid w:val="005A4635"/>
    <w:rsid w:val="005A5F45"/>
    <w:rsid w:val="005A7D5F"/>
    <w:rsid w:val="005B2EB0"/>
    <w:rsid w:val="005B383C"/>
    <w:rsid w:val="005B3FE7"/>
    <w:rsid w:val="005B5358"/>
    <w:rsid w:val="005C0435"/>
    <w:rsid w:val="005C5911"/>
    <w:rsid w:val="005D02C6"/>
    <w:rsid w:val="005D0CD9"/>
    <w:rsid w:val="005D155E"/>
    <w:rsid w:val="005D4BE7"/>
    <w:rsid w:val="005D6AF3"/>
    <w:rsid w:val="005D6D8A"/>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BE"/>
    <w:rsid w:val="006754D9"/>
    <w:rsid w:val="0068066B"/>
    <w:rsid w:val="00682C97"/>
    <w:rsid w:val="00683D89"/>
    <w:rsid w:val="00683FEE"/>
    <w:rsid w:val="006841B0"/>
    <w:rsid w:val="00685B80"/>
    <w:rsid w:val="00692E2D"/>
    <w:rsid w:val="006A1871"/>
    <w:rsid w:val="006A224F"/>
    <w:rsid w:val="006A5066"/>
    <w:rsid w:val="006A54F1"/>
    <w:rsid w:val="006A735C"/>
    <w:rsid w:val="006B02FB"/>
    <w:rsid w:val="006B0372"/>
    <w:rsid w:val="006B0AC4"/>
    <w:rsid w:val="006B0CC3"/>
    <w:rsid w:val="006D4E15"/>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32566"/>
    <w:rsid w:val="007471BD"/>
    <w:rsid w:val="00750820"/>
    <w:rsid w:val="00751729"/>
    <w:rsid w:val="007518AB"/>
    <w:rsid w:val="0075425D"/>
    <w:rsid w:val="007610E3"/>
    <w:rsid w:val="0076322E"/>
    <w:rsid w:val="00770031"/>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244"/>
    <w:rsid w:val="007E1547"/>
    <w:rsid w:val="007E46AE"/>
    <w:rsid w:val="007E5A5E"/>
    <w:rsid w:val="007E6376"/>
    <w:rsid w:val="007F29E1"/>
    <w:rsid w:val="0080211F"/>
    <w:rsid w:val="00803D00"/>
    <w:rsid w:val="00805BF0"/>
    <w:rsid w:val="00807E4F"/>
    <w:rsid w:val="008113D1"/>
    <w:rsid w:val="00813661"/>
    <w:rsid w:val="00813666"/>
    <w:rsid w:val="00817107"/>
    <w:rsid w:val="00821BA9"/>
    <w:rsid w:val="008220EA"/>
    <w:rsid w:val="008252E8"/>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1A14"/>
    <w:rsid w:val="008A42CD"/>
    <w:rsid w:val="008A5C54"/>
    <w:rsid w:val="008B07D2"/>
    <w:rsid w:val="008B1E63"/>
    <w:rsid w:val="008B22EF"/>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1871"/>
    <w:rsid w:val="00923C9E"/>
    <w:rsid w:val="00924CC6"/>
    <w:rsid w:val="00924D90"/>
    <w:rsid w:val="00927FC5"/>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0915"/>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3F00"/>
    <w:rsid w:val="00A917BC"/>
    <w:rsid w:val="00A968CB"/>
    <w:rsid w:val="00AA0A73"/>
    <w:rsid w:val="00AA26E1"/>
    <w:rsid w:val="00AA4FC2"/>
    <w:rsid w:val="00AA5F61"/>
    <w:rsid w:val="00AA60F2"/>
    <w:rsid w:val="00AA7373"/>
    <w:rsid w:val="00AB1DE5"/>
    <w:rsid w:val="00AB5089"/>
    <w:rsid w:val="00AB5519"/>
    <w:rsid w:val="00AB5A7E"/>
    <w:rsid w:val="00AB5D74"/>
    <w:rsid w:val="00AC1A11"/>
    <w:rsid w:val="00AC3CE6"/>
    <w:rsid w:val="00AD187D"/>
    <w:rsid w:val="00AD63BF"/>
    <w:rsid w:val="00AE020E"/>
    <w:rsid w:val="00AE1483"/>
    <w:rsid w:val="00AE1F59"/>
    <w:rsid w:val="00AE7024"/>
    <w:rsid w:val="00AE702E"/>
    <w:rsid w:val="00AF3397"/>
    <w:rsid w:val="00AF5C5A"/>
    <w:rsid w:val="00B01D23"/>
    <w:rsid w:val="00B02101"/>
    <w:rsid w:val="00B047A1"/>
    <w:rsid w:val="00B07528"/>
    <w:rsid w:val="00B111CB"/>
    <w:rsid w:val="00B13484"/>
    <w:rsid w:val="00B1393E"/>
    <w:rsid w:val="00B139DD"/>
    <w:rsid w:val="00B14894"/>
    <w:rsid w:val="00B169A8"/>
    <w:rsid w:val="00B17871"/>
    <w:rsid w:val="00B17BB9"/>
    <w:rsid w:val="00B204D6"/>
    <w:rsid w:val="00B22CFA"/>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256"/>
    <w:rsid w:val="00BE6310"/>
    <w:rsid w:val="00BF1B42"/>
    <w:rsid w:val="00BF237E"/>
    <w:rsid w:val="00BF3202"/>
    <w:rsid w:val="00BF4BA8"/>
    <w:rsid w:val="00BF5905"/>
    <w:rsid w:val="00BF741D"/>
    <w:rsid w:val="00C01167"/>
    <w:rsid w:val="00C027F1"/>
    <w:rsid w:val="00C0368A"/>
    <w:rsid w:val="00C03D25"/>
    <w:rsid w:val="00C1548E"/>
    <w:rsid w:val="00C15A04"/>
    <w:rsid w:val="00C16A64"/>
    <w:rsid w:val="00C16DED"/>
    <w:rsid w:val="00C24CF1"/>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5EC0"/>
    <w:rsid w:val="00CC6959"/>
    <w:rsid w:val="00CD0757"/>
    <w:rsid w:val="00CD1345"/>
    <w:rsid w:val="00CD581F"/>
    <w:rsid w:val="00CE3066"/>
    <w:rsid w:val="00CF633E"/>
    <w:rsid w:val="00D0052B"/>
    <w:rsid w:val="00D02CC4"/>
    <w:rsid w:val="00D03D4D"/>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5795C"/>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3E0C"/>
    <w:rsid w:val="00DB5557"/>
    <w:rsid w:val="00DB59CE"/>
    <w:rsid w:val="00DB5AF4"/>
    <w:rsid w:val="00DB75CD"/>
    <w:rsid w:val="00DC2D6F"/>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1C1"/>
    <w:rsid w:val="00E426BC"/>
    <w:rsid w:val="00E44ACE"/>
    <w:rsid w:val="00E45E99"/>
    <w:rsid w:val="00E47E72"/>
    <w:rsid w:val="00E47EF3"/>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0664"/>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661"/>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397BD50"/>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 w:type="character" w:customStyle="1" w:styleId="UnresolvedMention1">
    <w:name w:val="Unresolved Mention1"/>
    <w:basedOn w:val="DefaultParagraphFont"/>
    <w:uiPriority w:val="99"/>
    <w:semiHidden/>
    <w:unhideWhenUsed/>
    <w:rsid w:val="000827AD"/>
    <w:rPr>
      <w:color w:val="605E5C"/>
      <w:shd w:val="clear" w:color="auto" w:fill="E1DFDD"/>
    </w:rPr>
  </w:style>
  <w:style w:type="paragraph" w:customStyle="1" w:styleId="cvgsua">
    <w:name w:val="cvgsua"/>
    <w:basedOn w:val="Normal"/>
    <w:rsid w:val="001D53B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ypena">
    <w:name w:val="oypena"/>
    <w:basedOn w:val="DefaultParagraphFont"/>
    <w:rsid w:val="001D53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35471170">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70124068">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313413181">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23199232">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9420614">
      <w:bodyDiv w:val="1"/>
      <w:marLeft w:val="0"/>
      <w:marRight w:val="0"/>
      <w:marTop w:val="0"/>
      <w:marBottom w:val="0"/>
      <w:divBdr>
        <w:top w:val="none" w:sz="0" w:space="0" w:color="auto"/>
        <w:left w:val="none" w:sz="0" w:space="0" w:color="auto"/>
        <w:bottom w:val="none" w:sz="0" w:space="0" w:color="auto"/>
        <w:right w:val="none" w:sz="0" w:space="0" w:color="auto"/>
      </w:divBdr>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086659131">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03466566">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65349841">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493060374">
      <w:bodyDiv w:val="1"/>
      <w:marLeft w:val="0"/>
      <w:marRight w:val="0"/>
      <w:marTop w:val="0"/>
      <w:marBottom w:val="0"/>
      <w:divBdr>
        <w:top w:val="none" w:sz="0" w:space="0" w:color="auto"/>
        <w:left w:val="none" w:sz="0" w:space="0" w:color="auto"/>
        <w:bottom w:val="none" w:sz="0" w:space="0" w:color="auto"/>
        <w:right w:val="none" w:sz="0" w:space="0" w:color="auto"/>
      </w:divBdr>
    </w:div>
    <w:div w:id="1524593916">
      <w:bodyDiv w:val="1"/>
      <w:marLeft w:val="0"/>
      <w:marRight w:val="0"/>
      <w:marTop w:val="0"/>
      <w:marBottom w:val="0"/>
      <w:divBdr>
        <w:top w:val="none" w:sz="0" w:space="0" w:color="auto"/>
        <w:left w:val="none" w:sz="0" w:space="0" w:color="auto"/>
        <w:bottom w:val="none" w:sz="0" w:space="0" w:color="auto"/>
        <w:right w:val="none" w:sz="0" w:space="0" w:color="auto"/>
      </w:divBdr>
    </w:div>
    <w:div w:id="1539468578">
      <w:bodyDiv w:val="1"/>
      <w:marLeft w:val="0"/>
      <w:marRight w:val="0"/>
      <w:marTop w:val="0"/>
      <w:marBottom w:val="0"/>
      <w:divBdr>
        <w:top w:val="none" w:sz="0" w:space="0" w:color="auto"/>
        <w:left w:val="none" w:sz="0" w:space="0" w:color="auto"/>
        <w:bottom w:val="none" w:sz="0" w:space="0" w:color="auto"/>
        <w:right w:val="none" w:sz="0" w:space="0" w:color="auto"/>
      </w:divBdr>
    </w:div>
    <w:div w:id="1542354327">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73234691">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54412662">
      <w:bodyDiv w:val="1"/>
      <w:marLeft w:val="0"/>
      <w:marRight w:val="0"/>
      <w:marTop w:val="0"/>
      <w:marBottom w:val="0"/>
      <w:divBdr>
        <w:top w:val="none" w:sz="0" w:space="0" w:color="auto"/>
        <w:left w:val="none" w:sz="0" w:space="0" w:color="auto"/>
        <w:bottom w:val="none" w:sz="0" w:space="0" w:color="auto"/>
        <w:right w:val="none" w:sz="0" w:space="0" w:color="auto"/>
      </w:divBdr>
    </w:div>
    <w:div w:id="1886212298">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44262949">
      <w:bodyDiv w:val="1"/>
      <w:marLeft w:val="0"/>
      <w:marRight w:val="0"/>
      <w:marTop w:val="0"/>
      <w:marBottom w:val="0"/>
      <w:divBdr>
        <w:top w:val="none" w:sz="0" w:space="0" w:color="auto"/>
        <w:left w:val="none" w:sz="0" w:space="0" w:color="auto"/>
        <w:bottom w:val="none" w:sz="0" w:space="0" w:color="auto"/>
        <w:right w:val="none" w:sz="0" w:space="0" w:color="auto"/>
      </w:divBdr>
      <w:divsChild>
        <w:div w:id="794981497">
          <w:marLeft w:val="-225"/>
          <w:marRight w:val="-225"/>
          <w:marTop w:val="0"/>
          <w:marBottom w:val="0"/>
          <w:divBdr>
            <w:top w:val="none" w:sz="0" w:space="0" w:color="auto"/>
            <w:left w:val="none" w:sz="0" w:space="0" w:color="auto"/>
            <w:bottom w:val="none" w:sz="0" w:space="0" w:color="auto"/>
            <w:right w:val="none" w:sz="0" w:space="0" w:color="auto"/>
          </w:divBdr>
          <w:divsChild>
            <w:div w:id="4737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42440303">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3057">
      <w:bodyDiv w:val="1"/>
      <w:marLeft w:val="0"/>
      <w:marRight w:val="0"/>
      <w:marTop w:val="0"/>
      <w:marBottom w:val="0"/>
      <w:divBdr>
        <w:top w:val="none" w:sz="0" w:space="0" w:color="auto"/>
        <w:left w:val="none" w:sz="0" w:space="0" w:color="auto"/>
        <w:bottom w:val="none" w:sz="0" w:space="0" w:color="auto"/>
        <w:right w:val="none" w:sz="0" w:space="0" w:color="auto"/>
      </w:divBdr>
      <w:divsChild>
        <w:div w:id="1519537841">
          <w:marLeft w:val="-225"/>
          <w:marRight w:val="-225"/>
          <w:marTop w:val="0"/>
          <w:marBottom w:val="0"/>
          <w:divBdr>
            <w:top w:val="none" w:sz="0" w:space="0" w:color="auto"/>
            <w:left w:val="none" w:sz="0" w:space="0" w:color="auto"/>
            <w:bottom w:val="none" w:sz="0" w:space="0" w:color="auto"/>
            <w:right w:val="none" w:sz="0" w:space="0" w:color="auto"/>
          </w:divBdr>
          <w:divsChild>
            <w:div w:id="311643998">
              <w:marLeft w:val="0"/>
              <w:marRight w:val="0"/>
              <w:marTop w:val="0"/>
              <w:marBottom w:val="0"/>
              <w:divBdr>
                <w:top w:val="none" w:sz="0" w:space="0" w:color="auto"/>
                <w:left w:val="none" w:sz="0" w:space="0" w:color="auto"/>
                <w:bottom w:val="none" w:sz="0" w:space="0" w:color="auto"/>
                <w:right w:val="none" w:sz="0" w:space="0" w:color="auto"/>
              </w:divBdr>
              <w:divsChild>
                <w:div w:id="792940406">
                  <w:marLeft w:val="0"/>
                  <w:marRight w:val="0"/>
                  <w:marTop w:val="0"/>
                  <w:marBottom w:val="0"/>
                  <w:divBdr>
                    <w:top w:val="none" w:sz="0" w:space="0" w:color="auto"/>
                    <w:left w:val="none" w:sz="0" w:space="0" w:color="auto"/>
                    <w:bottom w:val="none" w:sz="0" w:space="0" w:color="auto"/>
                    <w:right w:val="none" w:sz="0" w:space="0" w:color="auto"/>
                  </w:divBdr>
                  <w:divsChild>
                    <w:div w:id="9850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mailto:astephenson@cabq.gov" TargetMode="External"/><Relationship Id="rId26" Type="http://schemas.openxmlformats.org/officeDocument/2006/relationships/oleObject" Target="embeddings/oleObject2.bin"/><Relationship Id="rId39" Type="http://schemas.openxmlformats.org/officeDocument/2006/relationships/hyperlink" Target="https://youtu.be/OEQ1MfJyWCo" TargetMode="External"/><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cid:image001.jpg@01DA949A.4FE086C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image001.png@01D95655.94A83200" TargetMode="External"/><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mailto:acs@cabq.gov" TargetMode="External"/><Relationship Id="rId32" Type="http://schemas.openxmlformats.org/officeDocument/2006/relationships/hyperlink" Target="https://www.cabq.gov/police/crime-statistics" TargetMode="External"/><Relationship Id="rId37" Type="http://schemas.openxmlformats.org/officeDocument/2006/relationships/image" Target="media/image21.jpeg"/><Relationship Id="rId40" Type="http://schemas.openxmlformats.org/officeDocument/2006/relationships/hyperlink" Target="https://www.cabq.gov/police/news/apd-continues-advancements-in-technology-launches-new-mobile-app-providing-real-time-information"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hyperlink" Target="mailto:brimartinez@cabq.gov" TargetMode="External"/><Relationship Id="rId36" Type="http://schemas.openxmlformats.org/officeDocument/2006/relationships/image" Target="media/image20.png"/><Relationship Id="rId10" Type="http://schemas.openxmlformats.org/officeDocument/2006/relationships/image" Target="media/image3.tmp"/><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hyperlink" Target="https://www.cabq.gov/police/public-reports/albuquerque-police-department-records-divisio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4.jpg"/><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hyperlink" Target="http://www.crimestoppersnm.com/" TargetMode="Externa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josesanchez@cabq.gov" TargetMode="External"/><Relationship Id="rId25" Type="http://schemas.openxmlformats.org/officeDocument/2006/relationships/image" Target="media/image13.png"/><Relationship Id="rId33" Type="http://schemas.openxmlformats.org/officeDocument/2006/relationships/hyperlink" Target="https://www.cabq.gov/cpoa/community-policing-council" TargetMode="External"/><Relationship Id="rId38" Type="http://schemas.openxmlformats.org/officeDocument/2006/relationships/image" Target="media/image22.jp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BB2409-806E-4CCD-AACD-7B77EF8B3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5</TotalTime>
  <Pages>12</Pages>
  <Words>1855</Words>
  <Characters>10574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12405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Martinez, Brittany</cp:lastModifiedBy>
  <cp:revision>3</cp:revision>
  <cp:lastPrinted>2021-07-26T15:07:00Z</cp:lastPrinted>
  <dcterms:created xsi:type="dcterms:W3CDTF">2024-05-31T18:33:00Z</dcterms:created>
  <dcterms:modified xsi:type="dcterms:W3CDTF">2024-06-03T14:57:00Z</dcterms:modified>
</cp:coreProperties>
</file>